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2165083E" w14:textId="77777777" w:rsidTr="005854DB">
        <w:trPr>
          <w:trHeight w:val="1152"/>
        </w:trPr>
        <w:tc>
          <w:tcPr>
            <w:tcW w:w="9350" w:type="dxa"/>
            <w:gridSpan w:val="3"/>
            <w:vAlign w:val="center"/>
          </w:tcPr>
          <w:bookmarkStart w:id="0" w:name="_Toc800529"/>
          <w:p w14:paraId="6FB582BA" w14:textId="744045A4" w:rsidR="005854DB" w:rsidRPr="005854DB" w:rsidRDefault="004D5615" w:rsidP="005854DB">
            <w:pPr>
              <w:pStyle w:val="Title"/>
            </w:pPr>
            <w:sdt>
              <w:sdtPr>
                <w:rPr>
                  <w:rFonts w:ascii="The Woodlands" w:hAnsi="The Woodlands"/>
                  <w:b w:val="0"/>
                  <w:bCs/>
                  <w:sz w:val="96"/>
                  <w:szCs w:val="96"/>
                </w:rPr>
                <w:alias w:val="Title"/>
                <w:tag w:val=""/>
                <w:id w:val="2016188051"/>
                <w:placeholder>
                  <w:docPart w:val="87F7823DCED743E18779CAE2AEA84F6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304F9" w:rsidRPr="00B304F9">
                  <w:rPr>
                    <w:rFonts w:ascii="The Woodlands" w:hAnsi="The Woodlands"/>
                    <w:b w:val="0"/>
                    <w:bCs/>
                    <w:sz w:val="96"/>
                    <w:szCs w:val="96"/>
                  </w:rPr>
                  <w:t>Liftoff</w:t>
                </w:r>
              </w:sdtContent>
            </w:sdt>
          </w:p>
        </w:tc>
      </w:tr>
      <w:tr w:rsidR="005854DB" w:rsidRPr="0092125E" w14:paraId="31447748" w14:textId="77777777" w:rsidTr="00B304F9">
        <w:trPr>
          <w:trHeight w:val="80"/>
        </w:trPr>
        <w:tc>
          <w:tcPr>
            <w:tcW w:w="1440" w:type="dxa"/>
            <w:shd w:val="clear" w:color="auto" w:fill="auto"/>
          </w:tcPr>
          <w:p w14:paraId="3BF9F0F0" w14:textId="77777777" w:rsidR="005854DB" w:rsidRPr="0092125E" w:rsidRDefault="005854DB" w:rsidP="00794847">
            <w:pPr>
              <w:spacing w:before="0" w:after="0"/>
              <w:rPr>
                <w:sz w:val="10"/>
                <w:szCs w:val="10"/>
              </w:rPr>
            </w:pPr>
          </w:p>
        </w:tc>
        <w:tc>
          <w:tcPr>
            <w:tcW w:w="6840" w:type="dxa"/>
            <w:shd w:val="clear" w:color="auto" w:fill="F0CDA1" w:themeFill="accent1"/>
            <w:vAlign w:val="center"/>
          </w:tcPr>
          <w:p w14:paraId="7E9D0CC9" w14:textId="77777777" w:rsidR="005854DB" w:rsidRPr="0092125E" w:rsidRDefault="005854DB" w:rsidP="00794847">
            <w:pPr>
              <w:spacing w:before="0" w:after="0"/>
              <w:rPr>
                <w:sz w:val="10"/>
                <w:szCs w:val="10"/>
              </w:rPr>
            </w:pPr>
          </w:p>
        </w:tc>
        <w:tc>
          <w:tcPr>
            <w:tcW w:w="1070" w:type="dxa"/>
            <w:shd w:val="clear" w:color="auto" w:fill="auto"/>
          </w:tcPr>
          <w:p w14:paraId="6A0086E9" w14:textId="77777777" w:rsidR="005854DB" w:rsidRPr="0092125E" w:rsidRDefault="005854DB" w:rsidP="00794847">
            <w:pPr>
              <w:spacing w:before="0" w:after="0"/>
              <w:rPr>
                <w:sz w:val="10"/>
                <w:szCs w:val="10"/>
              </w:rPr>
            </w:pPr>
          </w:p>
        </w:tc>
      </w:tr>
      <w:tr w:rsidR="005854DB" w14:paraId="7536753C" w14:textId="77777777" w:rsidTr="00A67285">
        <w:trPr>
          <w:trHeight w:val="1332"/>
        </w:trPr>
        <w:tc>
          <w:tcPr>
            <w:tcW w:w="9350" w:type="dxa"/>
            <w:gridSpan w:val="3"/>
            <w:shd w:val="clear" w:color="auto" w:fill="auto"/>
          </w:tcPr>
          <w:sdt>
            <w:sdtPr>
              <w:rPr>
                <w:i w:val="0"/>
                <w:iCs/>
                <w:sz w:val="36"/>
                <w:szCs w:val="20"/>
              </w:rPr>
              <w:alias w:val="Subtitle"/>
              <w:tag w:val=""/>
              <w:id w:val="1073854703"/>
              <w:placeholder>
                <w:docPart w:val="E7D6D5A7604243C5B954751BC3DA1A54"/>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2AA0C872" w14:textId="37EAA986" w:rsidR="005854DB" w:rsidRPr="005854DB" w:rsidRDefault="00B304F9" w:rsidP="005854DB">
                <w:pPr>
                  <w:pStyle w:val="Subtitle"/>
                </w:pPr>
                <w:r w:rsidRPr="00B304F9">
                  <w:rPr>
                    <w:i w:val="0"/>
                    <w:iCs/>
                    <w:sz w:val="36"/>
                    <w:szCs w:val="20"/>
                  </w:rPr>
                  <w:t>PROGRAM DESCRIPTION AND NOMINATION FORM</w:t>
                </w:r>
              </w:p>
            </w:sdtContent>
          </w:sdt>
        </w:tc>
      </w:tr>
    </w:tbl>
    <w:bookmarkEnd w:id="0"/>
    <w:p w14:paraId="453C6500" w14:textId="563F70EC" w:rsidR="00685B4E" w:rsidRDefault="00F24F7D" w:rsidP="00F63BD1">
      <w:pPr>
        <w:pStyle w:val="Heading1"/>
      </w:pPr>
      <w:r>
        <w:t>OVERVIEW</w:t>
      </w:r>
    </w:p>
    <w:p w14:paraId="0B0DF069" w14:textId="4C232732" w:rsidR="00F24F7D" w:rsidRDefault="00F24F7D" w:rsidP="00F24F7D">
      <w:r>
        <w:t>Liftoff is a youth development and scholarship program administered by the Academic Development Institute and made possible by and through the generosity of Robert J. Woods and Joan Jarrett Woods and the Foundation they created, known as The Woods Foundation.</w:t>
      </w:r>
    </w:p>
    <w:p w14:paraId="30CCB474" w14:textId="28B4F0C1" w:rsidR="00F24F7D" w:rsidRDefault="00F24F7D" w:rsidP="00F24F7D">
      <w:r>
        <w:t>The Liftoff program’s goal is to boost the prospects of accepted students in Logan County, Illinois, so that they aspire to college</w:t>
      </w:r>
      <w:r>
        <w:rPr>
          <w:rStyle w:val="FootnoteReference"/>
        </w:rPr>
        <w:footnoteReference w:id="1"/>
      </w:r>
      <w:r>
        <w:t xml:space="preserve"> matriculation, prepare for college success, and persist to complete college. Students selected for participation in the Liftoff program are Logan County residents attending Logan County schools (or Olympia Middle School/High School) and have shown they possess the academic potential but face obstacles that impede their prospects for attaining a college education. After selection into the five-year Liftoff program and the successful completion of the pro-gram’s requirements, The Woods Foundation grants each student a college scholarship.</w:t>
      </w:r>
    </w:p>
    <w:p w14:paraId="25532794" w14:textId="3833847B" w:rsidR="005901CF" w:rsidRPr="005901CF" w:rsidRDefault="00F24F7D" w:rsidP="00F24F7D">
      <w:r>
        <w:t>Each year, The Woods Foundation, based on the recommendation of an independent selection committee, will normally approve the selection of four students completing 7th grade and offer them the opportunity to earn a college scholarship if they and their parents or guardians accept the terms and conditions of the Liftoff program.</w:t>
      </w:r>
      <w:r w:rsidR="005901CF" w:rsidRPr="005901CF">
        <w:br w:type="page"/>
      </w:r>
    </w:p>
    <w:p w14:paraId="02222EB6" w14:textId="71347512" w:rsidR="00F63BD1" w:rsidRDefault="00F24F7D" w:rsidP="00C20A20">
      <w:pPr>
        <w:pStyle w:val="Heading1"/>
      </w:pPr>
      <w:r w:rsidRPr="00F24F7D">
        <w:lastRenderedPageBreak/>
        <w:t>The Scholarship Award</w:t>
      </w:r>
    </w:p>
    <w:p w14:paraId="1B8664E8" w14:textId="08C32050" w:rsidR="00C87335" w:rsidRDefault="00C87335" w:rsidP="00C87335">
      <w:r>
        <w:t>Scholarships will be awarded for attendance at any accredited university, college, community college, or technical school leading to an associate or bachelor’s degree or its equivalent as determined by Liftoff program staff.</w:t>
      </w:r>
      <w:r>
        <w:rPr>
          <w:rStyle w:val="FootnoteReference"/>
        </w:rPr>
        <w:footnoteReference w:id="2"/>
      </w:r>
    </w:p>
    <w:p w14:paraId="0DD9D6DA" w14:textId="3F4D8E92" w:rsidR="00C87335" w:rsidRDefault="00C87335" w:rsidP="00C87335">
      <w:r>
        <w:t>The participants will have an opportunity to earn a scholarship for the freshman year of college equal to the cost of tuition, room and board, to attend Illinois State Universi-ty during the year of matriculation. This does NOT mean that the student must attend ISU, only that the cost structure of ISU will be used to determine the limit of the award. The scholarship will also cover the cost of a laptop (up to $1,000), required books and course materials, and a monthly stipend for additional living expenses.  With the guidance of Liftoff program staff, participants will be required to apply for available financial assistance from other sources, such as the State of Illinois and federal programs for financial need.</w:t>
      </w:r>
    </w:p>
    <w:p w14:paraId="79141001" w14:textId="77777777" w:rsidR="00C87335" w:rsidRDefault="00C87335" w:rsidP="00C87335">
      <w:r>
        <w:t>The participant will receive an award for the second year of college equal to that of the first year, adjusted for the next year’s cost, upon completion of at least 24 credit hours of freshman course work with grades of C or better for the 24 hours. A student with 24 credit hours of C work and additional hours of less than C would still be eligible.</w:t>
      </w:r>
    </w:p>
    <w:p w14:paraId="11B6FA04" w14:textId="77777777" w:rsidR="00C87335" w:rsidRDefault="00C87335" w:rsidP="00C87335">
      <w:r>
        <w:t>During the second year of college, the student would be expected to complete at least 27 credit hours of college course work with grades of C or better for the 27 hours. Again, the student would receive the same amount, adjusted for the next year’s cost, to attend the third year of college.</w:t>
      </w:r>
    </w:p>
    <w:p w14:paraId="33A2247A" w14:textId="2AE127A7" w:rsidR="00C87335" w:rsidRDefault="00C87335" w:rsidP="00C87335">
      <w:r>
        <w:t>By the end of the third year of college, the student would be expected to be in good academic standing with the college and have accumulated at least 90 hours of completed college work. The student would then receive a scholarship on the same basis as the previous years, adjusted for the next year’s cost.</w:t>
      </w:r>
    </w:p>
    <w:p w14:paraId="67E3F809" w14:textId="1ABAF555" w:rsidR="00C87335" w:rsidRPr="00C87335" w:rsidRDefault="00C87335" w:rsidP="00C87335">
      <w:r>
        <w:t>No employee or board member of ADI or The Woods Foundation or their immediate families and other designated parties and their immediate families are eligible to receive scholarships.</w:t>
      </w:r>
    </w:p>
    <w:p w14:paraId="3D0D9D95" w14:textId="0B99C9CC" w:rsidR="00F63BD1" w:rsidRDefault="00F24F7D" w:rsidP="006D40ED">
      <w:pPr>
        <w:pStyle w:val="Heading1"/>
      </w:pPr>
      <w:r w:rsidRPr="00F24F7D">
        <w:lastRenderedPageBreak/>
        <w:t>Selection Criteria</w:t>
      </w:r>
    </w:p>
    <w:p w14:paraId="491D172E" w14:textId="6B791AE3" w:rsidR="00F24F7D" w:rsidRDefault="00F24F7D" w:rsidP="00F24F7D">
      <w:r>
        <w:t>Students will be selected for participation in the Liftoff program and the opportunity to earn college scholarships based on their potential for college success (including motivation, drive, aspirations, and persistence), recommendations of their nominators, and the likelihood that the Liftoff program and scholarship will make a dramatic difference in their trajectory of success. Selection criteria include:</w:t>
      </w:r>
    </w:p>
    <w:p w14:paraId="7C0F2935" w14:textId="77777777" w:rsidR="00F24F7D" w:rsidRDefault="00F24F7D" w:rsidP="00BA6010">
      <w:pPr>
        <w:pStyle w:val="ListParagraph"/>
        <w:numPr>
          <w:ilvl w:val="0"/>
          <w:numId w:val="8"/>
        </w:numPr>
      </w:pPr>
      <w:r>
        <w:t>Must be a resident of Logan County, Illinois.</w:t>
      </w:r>
    </w:p>
    <w:p w14:paraId="6CACCCDD" w14:textId="77777777" w:rsidR="00F24F7D" w:rsidRDefault="00F24F7D" w:rsidP="00BA6010">
      <w:pPr>
        <w:pStyle w:val="ListParagraph"/>
        <w:numPr>
          <w:ilvl w:val="0"/>
          <w:numId w:val="8"/>
        </w:numPr>
      </w:pPr>
      <w:r>
        <w:t>Must attend a school located in Logan County, Illinois, or Olympia Middle School/High School while also a resident of Logan County, Illinois.</w:t>
      </w:r>
    </w:p>
    <w:p w14:paraId="3C3C28CE" w14:textId="77777777" w:rsidR="00F24F7D" w:rsidRDefault="00F24F7D" w:rsidP="00BA6010">
      <w:pPr>
        <w:pStyle w:val="ListParagraph"/>
        <w:numPr>
          <w:ilvl w:val="0"/>
          <w:numId w:val="8"/>
        </w:numPr>
      </w:pPr>
      <w:r>
        <w:t>The requirements of 1 and 2 above must be met until the student first attends college.</w:t>
      </w:r>
    </w:p>
    <w:p w14:paraId="6AF63DAD" w14:textId="79A709CE" w:rsidR="00F24F7D" w:rsidRDefault="00F24F7D" w:rsidP="00BA6010">
      <w:pPr>
        <w:pStyle w:val="ListParagraph"/>
        <w:numPr>
          <w:ilvl w:val="0"/>
          <w:numId w:val="8"/>
        </w:numPr>
      </w:pPr>
      <w:r>
        <w:t>Potential for success in college, as may be demonstrated by achievement tests, school performance, and/or the testimony of the school-affiliated nominator. High achievement (school grades) at the time of nomination is not a criterion for selection, but potential for post-secondary academic success is a criterion.</w:t>
      </w:r>
    </w:p>
    <w:p w14:paraId="03A903B2" w14:textId="0600D221" w:rsidR="00F24F7D" w:rsidRDefault="00F24F7D" w:rsidP="00BA6010">
      <w:pPr>
        <w:pStyle w:val="ListParagraph"/>
        <w:numPr>
          <w:ilvl w:val="0"/>
          <w:numId w:val="8"/>
        </w:numPr>
      </w:pPr>
      <w:r>
        <w:t xml:space="preserve">Family resources that would make support for college attendance a financial impossibility. Financial need is required, however need alone is NOT sufficient for consideration. </w:t>
      </w:r>
      <w:proofErr w:type="gramStart"/>
      <w:r>
        <w:t>Student</w:t>
      </w:r>
      <w:proofErr w:type="gramEnd"/>
      <w:r>
        <w:t xml:space="preserve"> must also face other barriers as listed below (#6).</w:t>
      </w:r>
    </w:p>
    <w:p w14:paraId="05FF823C" w14:textId="6889FC6D" w:rsidR="00F24F7D" w:rsidRDefault="00F24F7D" w:rsidP="00BA6010">
      <w:pPr>
        <w:pStyle w:val="ListParagraph"/>
        <w:numPr>
          <w:ilvl w:val="0"/>
          <w:numId w:val="8"/>
        </w:numPr>
      </w:pPr>
      <w:r>
        <w:t>The likelihood that the Liftoff program and opportunity to earn a scholarship will make a significant difference in the student’s trajectory of success by overcoming such obstacles as:</w:t>
      </w:r>
    </w:p>
    <w:p w14:paraId="3633DE9C" w14:textId="77777777" w:rsidR="00F24F7D" w:rsidRDefault="00F24F7D" w:rsidP="00BA6010">
      <w:pPr>
        <w:pStyle w:val="ListParagraph"/>
        <w:numPr>
          <w:ilvl w:val="1"/>
          <w:numId w:val="8"/>
        </w:numPr>
      </w:pPr>
      <w:r>
        <w:t>Lack of self-awareness, self-management, responsible decision making, relationship skills, or social awareness.</w:t>
      </w:r>
    </w:p>
    <w:p w14:paraId="7EEFE3F4" w14:textId="10A5C388" w:rsidR="00F24F7D" w:rsidRDefault="00F24F7D" w:rsidP="00BA6010">
      <w:pPr>
        <w:pStyle w:val="ListParagraph"/>
        <w:numPr>
          <w:ilvl w:val="1"/>
          <w:numId w:val="8"/>
        </w:numPr>
      </w:pPr>
      <w:r>
        <w:t xml:space="preserve">A family background that does not necessarily provide informed guidance or high </w:t>
      </w:r>
      <w:proofErr w:type="gramStart"/>
      <w:r>
        <w:t>expectation</w:t>
      </w:r>
      <w:proofErr w:type="gramEnd"/>
      <w:r>
        <w:t xml:space="preserve"> for the student to go to college.</w:t>
      </w:r>
    </w:p>
    <w:p w14:paraId="54090D50" w14:textId="77777777" w:rsidR="00F24F7D" w:rsidRDefault="00F24F7D" w:rsidP="00BA6010">
      <w:pPr>
        <w:pStyle w:val="ListParagraph"/>
        <w:numPr>
          <w:ilvl w:val="0"/>
          <w:numId w:val="8"/>
        </w:numPr>
      </w:pPr>
      <w:r>
        <w:t>Evidence of a potential for hard work and responsible behavior in preparation for college and during college.</w:t>
      </w:r>
    </w:p>
    <w:p w14:paraId="7A5091B2" w14:textId="519B1401" w:rsidR="00F24F7D" w:rsidRDefault="00F24F7D" w:rsidP="00BA6010">
      <w:pPr>
        <w:pStyle w:val="ListParagraph"/>
        <w:numPr>
          <w:ilvl w:val="0"/>
          <w:numId w:val="8"/>
        </w:numPr>
      </w:pPr>
      <w:r>
        <w:t>No employee or board member of ADI or The Woods Foundation or their immediate families and other designated parties and their immediate families are eligible to receive scholarships.</w:t>
      </w:r>
    </w:p>
    <w:p w14:paraId="7FF25F7C" w14:textId="77777777" w:rsidR="00F24F7D" w:rsidRDefault="00F24F7D" w:rsidP="00F24F7D"/>
    <w:p w14:paraId="104601C6" w14:textId="77777777" w:rsidR="00F24F7D" w:rsidRDefault="00F24F7D" w:rsidP="00F24F7D">
      <w:r>
        <w:t>Conditions for Acceptance and to Remain in the Liftoff Program To remain in the Liftoff program, receive its services, and earn their scholarships, students must:</w:t>
      </w:r>
    </w:p>
    <w:p w14:paraId="68BEC7CB" w14:textId="14F20C4F" w:rsidR="00F24F7D" w:rsidRDefault="00F24F7D" w:rsidP="00BA6010">
      <w:pPr>
        <w:pStyle w:val="ListParagraph"/>
        <w:numPr>
          <w:ilvl w:val="0"/>
          <w:numId w:val="9"/>
        </w:numPr>
      </w:pPr>
      <w:r>
        <w:t>Participate in the Liftoff program, successfully completing at least 80% of the Liftoff program’s activities and assignments made by Liftoff program staff. At any time in which the level of successful completion falls below 80%, the student will be reviewed by Liftoff program staff and a recommendation will be made to The Woods Foundation to either drop the student from the program or allow the student a probationary period to bring the level of participation up to 80%. Any award may remain unearned based upon additional information received by The Woods Foundation.</w:t>
      </w:r>
    </w:p>
    <w:p w14:paraId="7A039FCB" w14:textId="49248A74" w:rsidR="00F24F7D" w:rsidRDefault="00F24F7D" w:rsidP="00BA6010">
      <w:pPr>
        <w:pStyle w:val="ListParagraph"/>
        <w:numPr>
          <w:ilvl w:val="0"/>
          <w:numId w:val="9"/>
        </w:numPr>
      </w:pPr>
      <w:r>
        <w:lastRenderedPageBreak/>
        <w:t>Maintain a grade average in junior high school and high school that is the equivalent of a C+ (2.5 on a 4-point scale). In any year in which the student’s grades fall below this level, the student will be re-viewed by the Liftoff program staff and a recommendation will be made to The Woods Foundation to either drop the student from the program or allow the student a probationary period to bring the grade average up to a C+.</w:t>
      </w:r>
    </w:p>
    <w:p w14:paraId="781621E8" w14:textId="347E76E7" w:rsidR="00F24F7D" w:rsidRDefault="00F24F7D" w:rsidP="00BA6010">
      <w:pPr>
        <w:pStyle w:val="ListParagraph"/>
        <w:numPr>
          <w:ilvl w:val="0"/>
          <w:numId w:val="9"/>
        </w:numPr>
      </w:pPr>
      <w:r>
        <w:t>Enroll in courses recommended by school guidance counselors to prepare for acceptance to and success in the college of the student’s choice.</w:t>
      </w:r>
    </w:p>
    <w:p w14:paraId="041FC888" w14:textId="4B9483EA" w:rsidR="00F24F7D" w:rsidRDefault="00F24F7D" w:rsidP="00BA6010">
      <w:pPr>
        <w:pStyle w:val="ListParagraph"/>
        <w:numPr>
          <w:ilvl w:val="0"/>
          <w:numId w:val="9"/>
        </w:numPr>
      </w:pPr>
      <w:r>
        <w:t>Graduate from a Logan County, Illinois, high school (or Olympia High School) by the summer after the projected graduation day for the student’s class as of the student’s entry into the Liftoff pro-gram.</w:t>
      </w:r>
    </w:p>
    <w:p w14:paraId="525CB7A3" w14:textId="2205307C" w:rsidR="00F24F7D" w:rsidRDefault="00F24F7D" w:rsidP="00BA6010">
      <w:pPr>
        <w:pStyle w:val="ListParagraph"/>
        <w:numPr>
          <w:ilvl w:val="0"/>
          <w:numId w:val="9"/>
        </w:numPr>
      </w:pPr>
      <w:r>
        <w:t>Not be suspended or expelled from school.</w:t>
      </w:r>
    </w:p>
    <w:p w14:paraId="49FDC4D3" w14:textId="08C90DAB" w:rsidR="00F24F7D" w:rsidRDefault="00F24F7D" w:rsidP="00BA6010">
      <w:pPr>
        <w:pStyle w:val="ListParagraph"/>
        <w:numPr>
          <w:ilvl w:val="0"/>
          <w:numId w:val="9"/>
        </w:numPr>
      </w:pPr>
      <w:r>
        <w:t>Not be convicted for violation of a law.</w:t>
      </w:r>
    </w:p>
    <w:p w14:paraId="2774BFF9" w14:textId="0A370370" w:rsidR="00F24F7D" w:rsidRDefault="00F24F7D" w:rsidP="00BA6010">
      <w:pPr>
        <w:pStyle w:val="ListParagraph"/>
        <w:numPr>
          <w:ilvl w:val="0"/>
          <w:numId w:val="9"/>
        </w:numPr>
      </w:pPr>
      <w:r>
        <w:t>Not exhibit behavior that the Liftoff program staff deems inappropriate and detrimental to the reputation of the Liftoff program and its sponsors.</w:t>
      </w:r>
    </w:p>
    <w:p w14:paraId="44F58DD2" w14:textId="44D1FCA0" w:rsidR="00F24F7D" w:rsidRDefault="00F24F7D" w:rsidP="00BA6010">
      <w:pPr>
        <w:pStyle w:val="ListParagraph"/>
        <w:numPr>
          <w:ilvl w:val="0"/>
          <w:numId w:val="9"/>
        </w:numPr>
      </w:pPr>
      <w:r>
        <w:t>Participate in at least one extra-curricular, church, or youth organization program each semester as approved by the Liftoff program staff.</w:t>
      </w:r>
    </w:p>
    <w:p w14:paraId="1B4E8D61" w14:textId="58741018" w:rsidR="00F24F7D" w:rsidRDefault="00F24F7D" w:rsidP="00BA6010">
      <w:pPr>
        <w:pStyle w:val="ListParagraph"/>
        <w:numPr>
          <w:ilvl w:val="0"/>
          <w:numId w:val="9"/>
        </w:numPr>
      </w:pPr>
      <w:r>
        <w:t>Reside in Logan County, Illinois, until matriculation to college.</w:t>
      </w:r>
    </w:p>
    <w:p w14:paraId="2F927EC8" w14:textId="07160570" w:rsidR="00F24F7D" w:rsidRDefault="00F24F7D" w:rsidP="00BA6010">
      <w:pPr>
        <w:pStyle w:val="ListParagraph"/>
        <w:numPr>
          <w:ilvl w:val="0"/>
          <w:numId w:val="9"/>
        </w:numPr>
      </w:pPr>
      <w:r>
        <w:t>Attend a school located in Logan County, Illinois, or Olympia Middle School/High School while also a resident of Logan County, Illinois.</w:t>
      </w:r>
    </w:p>
    <w:p w14:paraId="22168F82" w14:textId="555D5ED9" w:rsidR="00F24F7D" w:rsidRDefault="00F24F7D" w:rsidP="00BA6010">
      <w:pPr>
        <w:pStyle w:val="ListParagraph"/>
        <w:numPr>
          <w:ilvl w:val="0"/>
          <w:numId w:val="9"/>
        </w:numPr>
      </w:pPr>
      <w:r>
        <w:t>Complete, with Liftoff program staff, a progress report twice each year for presentation by the student at the individual parent sessions.</w:t>
      </w:r>
    </w:p>
    <w:p w14:paraId="568C2154" w14:textId="42E3D894" w:rsidR="00F24F7D" w:rsidRDefault="00F24F7D" w:rsidP="00BA6010">
      <w:pPr>
        <w:pStyle w:val="ListParagraph"/>
        <w:numPr>
          <w:ilvl w:val="0"/>
          <w:numId w:val="9"/>
        </w:numPr>
      </w:pPr>
      <w:r>
        <w:t>Authorize Liftoff program staff to receive grade and class attendance information directly from the school the recipient is attending.</w:t>
      </w:r>
    </w:p>
    <w:p w14:paraId="58E768B5" w14:textId="77777777" w:rsidR="00F24F7D" w:rsidRDefault="00F24F7D" w:rsidP="00F24F7D">
      <w:r>
        <w:t>Actions by recipients that may violate the conditions of acceptance of the award or other information that would jeopardize the grant award will be taken into account in maintaining the availability of the scholarship award, and the Liftoff program reserves the right to terminate its scholarship and program obligations when a recipient violates the conditions for acceptance of the award or behaves in a manner that Liftoff program staff determines to be contrary to its purposes or detrimental to the public image of the Liftoff program.</w:t>
      </w:r>
    </w:p>
    <w:p w14:paraId="04CED758" w14:textId="77777777" w:rsidR="005901CF" w:rsidRDefault="005901CF">
      <w:r>
        <w:br w:type="page"/>
      </w:r>
    </w:p>
    <w:p w14:paraId="0E27F502" w14:textId="7F2D0B7E" w:rsidR="00F63BD1" w:rsidRDefault="00C87335" w:rsidP="006D40ED">
      <w:pPr>
        <w:pStyle w:val="Heading1"/>
      </w:pPr>
      <w:r w:rsidRPr="00C87335">
        <w:lastRenderedPageBreak/>
        <w:t>Liftoff Youth Development Program Requirements</w:t>
      </w:r>
    </w:p>
    <w:p w14:paraId="6BB3111D" w14:textId="77777777" w:rsidR="00C87335" w:rsidRPr="00C87335" w:rsidRDefault="00C87335" w:rsidP="00C87335">
      <w:pPr>
        <w:pStyle w:val="Subtitle"/>
        <w:rPr>
          <w:color w:val="053654" w:themeColor="text2"/>
        </w:rPr>
      </w:pPr>
      <w:r w:rsidRPr="00C87335">
        <w:rPr>
          <w:color w:val="053654" w:themeColor="text2"/>
        </w:rPr>
        <w:t>Junior Cohort (8th grade through 10th grade)</w:t>
      </w:r>
    </w:p>
    <w:p w14:paraId="4FA46A9D" w14:textId="77777777" w:rsidR="00C87335" w:rsidRDefault="00C87335" w:rsidP="00C87335">
      <w:r>
        <w:t xml:space="preserve">Students will be selected for the Junior Cohort at the end of their seventh-grade year. </w:t>
      </w:r>
    </w:p>
    <w:p w14:paraId="719AE438" w14:textId="77777777" w:rsidR="00C87335" w:rsidRDefault="00C87335" w:rsidP="00C87335">
      <w:r>
        <w:t>Junior Cohort activities will include:</w:t>
      </w:r>
    </w:p>
    <w:p w14:paraId="5E323AB8" w14:textId="53A174A9" w:rsidR="00C87335" w:rsidRDefault="00C87335" w:rsidP="00BA6010">
      <w:pPr>
        <w:pStyle w:val="ListParagraph"/>
        <w:numPr>
          <w:ilvl w:val="0"/>
          <w:numId w:val="10"/>
        </w:numPr>
      </w:pPr>
      <w:r>
        <w:t>Monthly meeting of the Junior Cohort with Liftoff program staff and Senior Cohort.</w:t>
      </w:r>
    </w:p>
    <w:p w14:paraId="480380C8" w14:textId="2958D372" w:rsidR="00C87335" w:rsidRDefault="00C87335" w:rsidP="00BA6010">
      <w:pPr>
        <w:pStyle w:val="ListParagraph"/>
        <w:numPr>
          <w:ilvl w:val="0"/>
          <w:numId w:val="10"/>
        </w:numPr>
      </w:pPr>
      <w:r>
        <w:t>Monthly individual session with each Junior Cohort member and Liftoff program staff.</w:t>
      </w:r>
    </w:p>
    <w:p w14:paraId="49704DA0" w14:textId="279BFBA3" w:rsidR="00C87335" w:rsidRDefault="00C87335" w:rsidP="00BA6010">
      <w:pPr>
        <w:pStyle w:val="ListParagraph"/>
        <w:numPr>
          <w:ilvl w:val="0"/>
          <w:numId w:val="10"/>
        </w:numPr>
      </w:pPr>
      <w:r>
        <w:t>Quarterly meeting of parents of Junior Cohort with Liftoff program staff and Senior Cohort.</w:t>
      </w:r>
    </w:p>
    <w:p w14:paraId="745ECC36" w14:textId="2352C6FD" w:rsidR="00C87335" w:rsidRDefault="00C87335" w:rsidP="00BA6010">
      <w:pPr>
        <w:pStyle w:val="ListParagraph"/>
        <w:numPr>
          <w:ilvl w:val="0"/>
          <w:numId w:val="10"/>
        </w:numPr>
      </w:pPr>
      <w:r>
        <w:t>Twice-annual individual session with each Junior Cohort member, the student’s parents, and Liftoff program staff.</w:t>
      </w:r>
    </w:p>
    <w:p w14:paraId="73CD32B1" w14:textId="266C7445" w:rsidR="00C87335" w:rsidRDefault="00C87335" w:rsidP="00BA6010">
      <w:pPr>
        <w:pStyle w:val="ListParagraph"/>
        <w:numPr>
          <w:ilvl w:val="0"/>
          <w:numId w:val="10"/>
        </w:numPr>
      </w:pPr>
      <w:r>
        <w:t>15-hour summer Study Skills and Personal Development program each summer.</w:t>
      </w:r>
    </w:p>
    <w:p w14:paraId="221EB2E7" w14:textId="2314BA31" w:rsidR="00C87335" w:rsidRDefault="00C87335" w:rsidP="00BA6010">
      <w:pPr>
        <w:pStyle w:val="ListParagraph"/>
        <w:numPr>
          <w:ilvl w:val="0"/>
          <w:numId w:val="10"/>
        </w:numPr>
      </w:pPr>
      <w:r>
        <w:t>Group visits to two career sites each year, meeting with people in jobs of general interest to the Cohort members.</w:t>
      </w:r>
    </w:p>
    <w:p w14:paraId="0EC2127A" w14:textId="3F38D6D4" w:rsidR="00C87335" w:rsidRDefault="00C87335" w:rsidP="00BA6010">
      <w:pPr>
        <w:pStyle w:val="ListParagraph"/>
        <w:numPr>
          <w:ilvl w:val="0"/>
          <w:numId w:val="10"/>
        </w:numPr>
      </w:pPr>
      <w:r>
        <w:t>Group visit to one college each year, with a report submitted after each visit.</w:t>
      </w:r>
    </w:p>
    <w:p w14:paraId="464B7B88" w14:textId="2FC414AB" w:rsidR="00C87335" w:rsidRDefault="00C87335" w:rsidP="00BA6010">
      <w:pPr>
        <w:pStyle w:val="ListParagraph"/>
        <w:numPr>
          <w:ilvl w:val="0"/>
          <w:numId w:val="10"/>
        </w:numPr>
      </w:pPr>
      <w:r>
        <w:t xml:space="preserve">Students maintain journals and complete assignments as determined by the Liftoff program staff. </w:t>
      </w:r>
    </w:p>
    <w:p w14:paraId="58CEE67F" w14:textId="03DD2016" w:rsidR="00C87335" w:rsidRDefault="00C87335" w:rsidP="00BA6010">
      <w:pPr>
        <w:pStyle w:val="ListParagraph"/>
        <w:numPr>
          <w:ilvl w:val="0"/>
          <w:numId w:val="10"/>
        </w:numPr>
      </w:pPr>
      <w:r>
        <w:t>Students contribute to twice-annual, individual progress reports prepared with Liftoff program staff, presented by the student at parent sessions, and distributed to the student, the student’s parents, nominators, and The Woods Foundation.</w:t>
      </w:r>
    </w:p>
    <w:p w14:paraId="146D8B07" w14:textId="77777777" w:rsidR="00C87335" w:rsidRPr="00C87335" w:rsidRDefault="00C87335" w:rsidP="00C87335">
      <w:pPr>
        <w:pStyle w:val="Subtitle"/>
        <w:rPr>
          <w:color w:val="053654" w:themeColor="text2"/>
        </w:rPr>
      </w:pPr>
      <w:r w:rsidRPr="00C87335">
        <w:rPr>
          <w:color w:val="053654" w:themeColor="text2"/>
        </w:rPr>
        <w:t>Senior Cohort (11th grade and 12th grade)</w:t>
      </w:r>
    </w:p>
    <w:p w14:paraId="497B4CCE" w14:textId="77777777" w:rsidR="00C87335" w:rsidRDefault="00C87335" w:rsidP="00C87335">
      <w:r>
        <w:t>Senior Cohort activities will include:</w:t>
      </w:r>
    </w:p>
    <w:p w14:paraId="1A3E5CB2" w14:textId="0CDCB49C" w:rsidR="00C87335" w:rsidRDefault="00C87335" w:rsidP="00BA6010">
      <w:pPr>
        <w:pStyle w:val="ListParagraph"/>
        <w:numPr>
          <w:ilvl w:val="0"/>
          <w:numId w:val="11"/>
        </w:numPr>
      </w:pPr>
      <w:r>
        <w:t xml:space="preserve">The Senior Cohort will serve as mentors for the Junior Cohort. </w:t>
      </w:r>
    </w:p>
    <w:p w14:paraId="6576D4AE" w14:textId="2D129B54" w:rsidR="00C87335" w:rsidRDefault="00C87335" w:rsidP="00BA6010">
      <w:pPr>
        <w:pStyle w:val="ListParagraph"/>
        <w:numPr>
          <w:ilvl w:val="0"/>
          <w:numId w:val="11"/>
        </w:numPr>
      </w:pPr>
      <w:r>
        <w:t>Monthly meeting of the Senior Cohort with the Junior Cohort and Liftoff program staff.</w:t>
      </w:r>
    </w:p>
    <w:p w14:paraId="1ACA0402" w14:textId="66745B9B" w:rsidR="00C87335" w:rsidRDefault="00C87335" w:rsidP="00BA6010">
      <w:pPr>
        <w:pStyle w:val="ListParagraph"/>
        <w:numPr>
          <w:ilvl w:val="0"/>
          <w:numId w:val="11"/>
        </w:numPr>
      </w:pPr>
      <w:r>
        <w:t>Monthly individual session with each Senior Cohort member and Liftoff program staff.</w:t>
      </w:r>
    </w:p>
    <w:p w14:paraId="530890AD" w14:textId="4FEC623A" w:rsidR="00C87335" w:rsidRDefault="00C87335" w:rsidP="00BA6010">
      <w:pPr>
        <w:pStyle w:val="ListParagraph"/>
        <w:numPr>
          <w:ilvl w:val="0"/>
          <w:numId w:val="11"/>
        </w:numPr>
      </w:pPr>
      <w:r>
        <w:t>Quarterly meeting of parents of Senior Cohort with Liftoff program staff and Junior Cohort.</w:t>
      </w:r>
    </w:p>
    <w:p w14:paraId="0AA30F6C" w14:textId="69DA410E" w:rsidR="00C87335" w:rsidRDefault="00C87335" w:rsidP="00BA6010">
      <w:pPr>
        <w:pStyle w:val="ListParagraph"/>
        <w:numPr>
          <w:ilvl w:val="0"/>
          <w:numId w:val="11"/>
        </w:numPr>
      </w:pPr>
      <w:r>
        <w:t>Twice-annual individual session with each Senior Cohort member, the student’s parents, and Liftoff program staff.</w:t>
      </w:r>
    </w:p>
    <w:p w14:paraId="2C935C28" w14:textId="30E65C8B" w:rsidR="00C87335" w:rsidRDefault="00C87335" w:rsidP="00BA6010">
      <w:pPr>
        <w:pStyle w:val="ListParagraph"/>
        <w:numPr>
          <w:ilvl w:val="0"/>
          <w:numId w:val="11"/>
        </w:numPr>
      </w:pPr>
      <w:r>
        <w:t>15-hour summer Study Skills and Personal Development program each summer.</w:t>
      </w:r>
    </w:p>
    <w:p w14:paraId="2C432DAB" w14:textId="4A98A756" w:rsidR="00C87335" w:rsidRDefault="00C87335" w:rsidP="00BA6010">
      <w:pPr>
        <w:pStyle w:val="ListParagraph"/>
        <w:numPr>
          <w:ilvl w:val="0"/>
          <w:numId w:val="11"/>
        </w:numPr>
      </w:pPr>
      <w:r>
        <w:t>Individual visits to two career sites each year, meeting with people in jobs of interest to the Cohort member.</w:t>
      </w:r>
    </w:p>
    <w:p w14:paraId="283BC95F" w14:textId="1EA954D5" w:rsidR="00C87335" w:rsidRDefault="00C87335" w:rsidP="00BA6010">
      <w:pPr>
        <w:pStyle w:val="ListParagraph"/>
        <w:numPr>
          <w:ilvl w:val="0"/>
          <w:numId w:val="11"/>
        </w:numPr>
      </w:pPr>
      <w:r>
        <w:t>Individual visits to three colleges/technical schools during junior year and early in senior year, with a report submitted after each visit.</w:t>
      </w:r>
    </w:p>
    <w:p w14:paraId="18A90998" w14:textId="30585D92" w:rsidR="00C87335" w:rsidRDefault="00C87335" w:rsidP="00BA6010">
      <w:pPr>
        <w:pStyle w:val="ListParagraph"/>
        <w:numPr>
          <w:ilvl w:val="0"/>
          <w:numId w:val="11"/>
        </w:numPr>
      </w:pPr>
      <w:r>
        <w:lastRenderedPageBreak/>
        <w:t xml:space="preserve">Students maintain journals and complete assignments as determined by the Liftoff program staff. </w:t>
      </w:r>
    </w:p>
    <w:p w14:paraId="27E1DC05" w14:textId="01208A44" w:rsidR="00C87335" w:rsidRDefault="00C87335" w:rsidP="00BA6010">
      <w:pPr>
        <w:pStyle w:val="ListParagraph"/>
        <w:numPr>
          <w:ilvl w:val="0"/>
          <w:numId w:val="11"/>
        </w:numPr>
      </w:pPr>
      <w:r>
        <w:t>Students contribute to twice-annual, individual progress reports prepared with Liftoff program staff, presented by the student at parent sessions, and distributed to the student, the student’s parents, nominators, and The Woods Foundation.</w:t>
      </w:r>
    </w:p>
    <w:p w14:paraId="1EC27074" w14:textId="051E2BAE" w:rsidR="00C87335" w:rsidRDefault="00C87335" w:rsidP="00BA6010">
      <w:pPr>
        <w:pStyle w:val="ListParagraph"/>
        <w:numPr>
          <w:ilvl w:val="0"/>
          <w:numId w:val="11"/>
        </w:numPr>
      </w:pPr>
      <w:r>
        <w:t>Students will attend the Senior Half Hour in addition to the monthly group meeting (held immediately after group meeting).</w:t>
      </w:r>
    </w:p>
    <w:p w14:paraId="2460D44E" w14:textId="77777777" w:rsidR="00C87335" w:rsidRPr="00C87335" w:rsidRDefault="00C87335" w:rsidP="00C87335">
      <w:pPr>
        <w:pStyle w:val="Subtitle"/>
        <w:rPr>
          <w:color w:val="053654" w:themeColor="text2"/>
        </w:rPr>
      </w:pPr>
      <w:r w:rsidRPr="00C87335">
        <w:rPr>
          <w:color w:val="053654" w:themeColor="text2"/>
        </w:rPr>
        <w:t>College Cohort</w:t>
      </w:r>
    </w:p>
    <w:p w14:paraId="64720737" w14:textId="31BD76B9" w:rsidR="00C87335" w:rsidRDefault="00C87335" w:rsidP="00C87335">
      <w:r>
        <w:t>Students will begin receiving the scholarship awards upon entering college as full-time students, enrolled for at least 12 hours of college credit work each semester and meeting other requirements described above. Each College Cohort member will attend the 15-hour summer program and be responsible for a monthly check-in call with Liftoff Staff.</w:t>
      </w:r>
    </w:p>
    <w:p w14:paraId="47D9AF87" w14:textId="77777777" w:rsidR="00C87335" w:rsidRPr="00C87335" w:rsidRDefault="00C87335" w:rsidP="00C87335">
      <w:pPr>
        <w:pStyle w:val="Subtitle"/>
        <w:rPr>
          <w:color w:val="053654" w:themeColor="text2"/>
        </w:rPr>
      </w:pPr>
      <w:r w:rsidRPr="00C87335">
        <w:rPr>
          <w:color w:val="053654" w:themeColor="text2"/>
        </w:rPr>
        <w:t>Mentoring</w:t>
      </w:r>
    </w:p>
    <w:p w14:paraId="052FBB98" w14:textId="77777777" w:rsidR="00C87335" w:rsidRDefault="00C87335" w:rsidP="00C87335">
      <w:r w:rsidRPr="00AE583C">
        <w:t>Each Junior Cohort member will be matched with a Senior Cohort member who will serve as the Junior member’s mentor. In addition to the monthly meeting that includes both Junior and Senior Cohort members, the Senior Cohort members will be coached by Liftoff program staff to, for example, provide friendly guidance for their mentees at the high school and send cards of encouragement. A Senior Cohort member may serve as mentor for more than one Junior Cohort member.</w:t>
      </w:r>
    </w:p>
    <w:p w14:paraId="2D238CB4" w14:textId="3062E5A3" w:rsidR="00C87335" w:rsidRDefault="00C87335" w:rsidP="00C87335">
      <w:pPr>
        <w:pStyle w:val="Heading1"/>
      </w:pPr>
      <w:r w:rsidRPr="00C87335">
        <w:t>Process for Selection</w:t>
      </w:r>
    </w:p>
    <w:p w14:paraId="27591F29" w14:textId="53E3C78D" w:rsidR="00C87335" w:rsidRDefault="00C87335" w:rsidP="00BA6010">
      <w:pPr>
        <w:pStyle w:val="ListParagraph"/>
        <w:numPr>
          <w:ilvl w:val="0"/>
          <w:numId w:val="12"/>
        </w:numPr>
      </w:pPr>
      <w:r>
        <w:t>Liftoff program staff will solicit confidential nominations for the awards from school personnel, church leaders, leaders of youth organizations such as Boy Scouts, Girl Scouts, 4-H, and the YMCA, as well as agencies such as Catholic Social Services and Pastoral Counseling. The goal is for a list of nominating agencies that is comprehensive and representative of every segment of the county population.</w:t>
      </w:r>
    </w:p>
    <w:p w14:paraId="210D3872" w14:textId="256FD763" w:rsidR="00C87335" w:rsidRDefault="00C87335" w:rsidP="00BA6010">
      <w:pPr>
        <w:pStyle w:val="ListParagraph"/>
        <w:numPr>
          <w:ilvl w:val="1"/>
          <w:numId w:val="12"/>
        </w:numPr>
      </w:pPr>
      <w:r>
        <w:t>Nominating agencies will agree not to inform the students or anyone else of the nominations.</w:t>
      </w:r>
    </w:p>
    <w:p w14:paraId="133B2B02" w14:textId="03F96988" w:rsidR="00C87335" w:rsidRDefault="00C87335" w:rsidP="00BA6010">
      <w:pPr>
        <w:pStyle w:val="ListParagraph"/>
        <w:numPr>
          <w:ilvl w:val="1"/>
          <w:numId w:val="12"/>
        </w:numPr>
      </w:pPr>
      <w:r>
        <w:t xml:space="preserve">Each nomination must be made by two nominators, at least one of whom must be a teacher, administrator, or other professional staff member at the school the student currently attends </w:t>
      </w:r>
      <w:proofErr w:type="gramStart"/>
      <w:r>
        <w:t>in order to</w:t>
      </w:r>
      <w:proofErr w:type="gramEnd"/>
      <w:r>
        <w:t xml:space="preserve"> vouch for the student’s potential for post-secondary academic success.</w:t>
      </w:r>
    </w:p>
    <w:p w14:paraId="5FEDAB0A" w14:textId="646B3C18" w:rsidR="00C87335" w:rsidRDefault="00C87335" w:rsidP="00BA6010">
      <w:pPr>
        <w:pStyle w:val="ListParagraph"/>
        <w:numPr>
          <w:ilvl w:val="0"/>
          <w:numId w:val="12"/>
        </w:numPr>
      </w:pPr>
      <w:r>
        <w:t xml:space="preserve">The combined nomination (includes both nominators’ contributions) will include general school academic information; behavior and character traits needed for ultimate success in college; family background; the obstacles that would hinder the student from preparing </w:t>
      </w:r>
      <w:r>
        <w:lastRenderedPageBreak/>
        <w:t>for, attending, and succeeding in college; and reasons why the Liftoff program would especially benefit this student’s preparation for college and success in college.</w:t>
      </w:r>
    </w:p>
    <w:p w14:paraId="3BC78B21" w14:textId="00ED56B0" w:rsidR="00C87335" w:rsidRDefault="00C87335" w:rsidP="00BA6010">
      <w:pPr>
        <w:pStyle w:val="ListParagraph"/>
        <w:numPr>
          <w:ilvl w:val="0"/>
          <w:numId w:val="12"/>
        </w:numPr>
      </w:pPr>
      <w:r>
        <w:t>An independent selection committee consisting of three people selected by ADI (not including staff for Liftoff, employees of ADI or their families, board members of ADI, board members of The Woods Foundation or their immediate families) will screen the nominations and normally select four students each year who best fit the selection criteria.</w:t>
      </w:r>
    </w:p>
    <w:p w14:paraId="71314B6D" w14:textId="2C235BFB" w:rsidR="00C87335" w:rsidRDefault="00C87335" w:rsidP="00BA6010">
      <w:pPr>
        <w:pStyle w:val="ListParagraph"/>
        <w:numPr>
          <w:ilvl w:val="0"/>
          <w:numId w:val="12"/>
        </w:numPr>
      </w:pPr>
      <w:r>
        <w:t>The Liftoff program staff will present to The Woods Foundation Board the results of the nominators scoring on each nomination. The Woods Foundation Board will accept or reject each of these students based on their determination of the candidate’s adequate fit with the selection criteria.</w:t>
      </w:r>
    </w:p>
    <w:p w14:paraId="57B4628B" w14:textId="638C6EF2" w:rsidR="00C87335" w:rsidRDefault="00C87335" w:rsidP="00BA6010">
      <w:pPr>
        <w:pStyle w:val="ListParagraph"/>
        <w:numPr>
          <w:ilvl w:val="0"/>
          <w:numId w:val="12"/>
        </w:numPr>
      </w:pPr>
      <w:r>
        <w:t>At this point, the Liftoff program staff and the nominators will meet with each student and his/her parents or guardians, preferably in the student’s home, to explain the conditions of the Liftoff program. Should the student and the student’s parents accept the conditions of the Liftoff program, the student will be enrolled in the Liftoff program.</w:t>
      </w:r>
    </w:p>
    <w:p w14:paraId="4D55E820" w14:textId="77777777" w:rsidR="00C87335" w:rsidRDefault="00C87335" w:rsidP="00C87335">
      <w:pPr>
        <w:rPr>
          <w:i/>
          <w:iCs/>
        </w:rPr>
      </w:pPr>
      <w:r w:rsidRPr="00C87335">
        <w:rPr>
          <w:i/>
          <w:iCs/>
        </w:rPr>
        <w:t>No grant will be made to any disqualified person, as defined by the Internal Revenue Code.</w:t>
      </w:r>
    </w:p>
    <w:p w14:paraId="79255714" w14:textId="143A247B" w:rsidR="00C87335" w:rsidRDefault="00C87335" w:rsidP="00C87335">
      <w:pPr>
        <w:pStyle w:val="Heading1"/>
      </w:pPr>
      <w:bookmarkStart w:id="1" w:name="_Hlk153875538"/>
      <w:r w:rsidRPr="00C87335">
        <w:t>Liftoff Program and Curriculum at a Glance</w:t>
      </w:r>
    </w:p>
    <w:bookmarkEnd w:id="1"/>
    <w:p w14:paraId="672B9DEC" w14:textId="77777777" w:rsidR="00C87335" w:rsidRDefault="00C87335" w:rsidP="00C87335">
      <w:r>
        <w:t>The Liftoff program’s goal is to boost the prospects of accepted students in Logan County, Illinois, so that they aspire to college matriculation, prepare for college success, and persist to complete college. (College: technical/trade programs, junior college, or four-year colleges/universities.)</w:t>
      </w:r>
    </w:p>
    <w:p w14:paraId="0F5652DC" w14:textId="77777777" w:rsidR="00C87335" w:rsidRDefault="00C87335" w:rsidP="00C87335">
      <w:r>
        <w:t>Group meetings cover the following curriculum topics:</w:t>
      </w:r>
    </w:p>
    <w:p w14:paraId="7DB57984" w14:textId="5E1F9AE6" w:rsidR="00C87335" w:rsidRPr="00C87335" w:rsidRDefault="00C87335" w:rsidP="00C87335">
      <w:pPr>
        <w:pStyle w:val="Subtitle"/>
        <w:rPr>
          <w:color w:val="053654" w:themeColor="text2"/>
        </w:rPr>
      </w:pPr>
      <w:r w:rsidRPr="00C87335">
        <w:rPr>
          <w:color w:val="053654" w:themeColor="text2"/>
        </w:rPr>
        <w:t>Personal Wellness: Understand and prioritize physical and mental well-being</w:t>
      </w:r>
    </w:p>
    <w:p w14:paraId="3603B49D" w14:textId="1CE277A6" w:rsidR="00C87335" w:rsidRDefault="00C87335" w:rsidP="00BA6010">
      <w:pPr>
        <w:pStyle w:val="ListParagraph"/>
        <w:numPr>
          <w:ilvl w:val="0"/>
          <w:numId w:val="13"/>
        </w:numPr>
      </w:pPr>
      <w:r>
        <w:t>Stress Management (Physical and Mental)</w:t>
      </w:r>
    </w:p>
    <w:p w14:paraId="4734C805" w14:textId="6B69E8BB" w:rsidR="00C87335" w:rsidRDefault="00C87335" w:rsidP="00BA6010">
      <w:pPr>
        <w:pStyle w:val="ListParagraph"/>
        <w:numPr>
          <w:ilvl w:val="0"/>
          <w:numId w:val="13"/>
        </w:numPr>
      </w:pPr>
      <w:r>
        <w:t>Nutrition</w:t>
      </w:r>
    </w:p>
    <w:p w14:paraId="4EEA519D" w14:textId="033EF196" w:rsidR="00C87335" w:rsidRDefault="00C87335" w:rsidP="00BA6010">
      <w:pPr>
        <w:pStyle w:val="ListParagraph"/>
        <w:numPr>
          <w:ilvl w:val="0"/>
          <w:numId w:val="13"/>
        </w:numPr>
      </w:pPr>
      <w:r>
        <w:t>Self-checking</w:t>
      </w:r>
    </w:p>
    <w:p w14:paraId="0E49E029" w14:textId="1EEF4A8E" w:rsidR="00C87335" w:rsidRDefault="00C87335" w:rsidP="00BA6010">
      <w:pPr>
        <w:pStyle w:val="ListParagraph"/>
        <w:numPr>
          <w:ilvl w:val="0"/>
          <w:numId w:val="13"/>
        </w:numPr>
      </w:pPr>
      <w:r>
        <w:t>Coping Skills</w:t>
      </w:r>
    </w:p>
    <w:p w14:paraId="43293C7E" w14:textId="6CDB3B88" w:rsidR="00C87335" w:rsidRDefault="00C87335" w:rsidP="00BA6010">
      <w:pPr>
        <w:pStyle w:val="ListParagraph"/>
        <w:numPr>
          <w:ilvl w:val="0"/>
          <w:numId w:val="13"/>
        </w:numPr>
      </w:pPr>
      <w:r>
        <w:t>Importance of Enjoyable Exercise</w:t>
      </w:r>
    </w:p>
    <w:p w14:paraId="1AD1B274" w14:textId="121DF324" w:rsidR="00C87335" w:rsidRDefault="00C87335" w:rsidP="00BA6010">
      <w:pPr>
        <w:pStyle w:val="ListParagraph"/>
        <w:numPr>
          <w:ilvl w:val="0"/>
          <w:numId w:val="13"/>
        </w:numPr>
      </w:pPr>
      <w:r>
        <w:t>Creating a Health Plan</w:t>
      </w:r>
    </w:p>
    <w:p w14:paraId="79B7C89B" w14:textId="26730758" w:rsidR="00C87335" w:rsidRDefault="00C87335" w:rsidP="00C87335">
      <w:pPr>
        <w:pStyle w:val="Subtitle"/>
      </w:pPr>
      <w:r w:rsidRPr="00C87335">
        <w:rPr>
          <w:color w:val="053654" w:themeColor="text2"/>
        </w:rPr>
        <w:t>People Plus: Build positive relationships with teachers, family members, friends, and others</w:t>
      </w:r>
    </w:p>
    <w:p w14:paraId="1A97D28E" w14:textId="33B71A34" w:rsidR="00C87335" w:rsidRDefault="00C87335" w:rsidP="00BA6010">
      <w:pPr>
        <w:pStyle w:val="ListParagraph"/>
        <w:numPr>
          <w:ilvl w:val="0"/>
          <w:numId w:val="13"/>
        </w:numPr>
      </w:pPr>
      <w:r>
        <w:t>Professional vs. Casual Interactions</w:t>
      </w:r>
    </w:p>
    <w:p w14:paraId="4D7548F5" w14:textId="29E82EA8" w:rsidR="00C87335" w:rsidRDefault="00C87335" w:rsidP="00BA6010">
      <w:pPr>
        <w:pStyle w:val="ListParagraph"/>
        <w:numPr>
          <w:ilvl w:val="0"/>
          <w:numId w:val="13"/>
        </w:numPr>
      </w:pPr>
      <w:r>
        <w:t>Social Cues</w:t>
      </w:r>
    </w:p>
    <w:p w14:paraId="277CC1C3" w14:textId="4420D829" w:rsidR="00C87335" w:rsidRDefault="00C87335" w:rsidP="00BA6010">
      <w:pPr>
        <w:pStyle w:val="ListParagraph"/>
        <w:numPr>
          <w:ilvl w:val="0"/>
          <w:numId w:val="13"/>
        </w:numPr>
      </w:pPr>
      <w:r>
        <w:t>Social Media</w:t>
      </w:r>
    </w:p>
    <w:p w14:paraId="782218BF" w14:textId="15DE3CC6" w:rsidR="00C87335" w:rsidRDefault="00C87335" w:rsidP="00BA6010">
      <w:pPr>
        <w:pStyle w:val="ListParagraph"/>
        <w:numPr>
          <w:ilvl w:val="0"/>
          <w:numId w:val="13"/>
        </w:numPr>
      </w:pPr>
      <w:r>
        <w:t>Networking and Extracurriculars</w:t>
      </w:r>
    </w:p>
    <w:p w14:paraId="4F1C5F75" w14:textId="2A9AA0BE" w:rsidR="00C87335" w:rsidRDefault="00C87335" w:rsidP="00BA6010">
      <w:pPr>
        <w:pStyle w:val="ListParagraph"/>
        <w:numPr>
          <w:ilvl w:val="0"/>
          <w:numId w:val="13"/>
        </w:numPr>
      </w:pPr>
      <w:r>
        <w:lastRenderedPageBreak/>
        <w:t>Public Speaking</w:t>
      </w:r>
    </w:p>
    <w:p w14:paraId="0E86DFF4" w14:textId="7F5631DC" w:rsidR="00C87335" w:rsidRDefault="00C87335" w:rsidP="00BA6010">
      <w:pPr>
        <w:pStyle w:val="ListParagraph"/>
        <w:numPr>
          <w:ilvl w:val="0"/>
          <w:numId w:val="13"/>
        </w:numPr>
      </w:pPr>
      <w:r>
        <w:t>Written Communication vs. Verbal</w:t>
      </w:r>
    </w:p>
    <w:p w14:paraId="674A3BF3" w14:textId="176E10EA" w:rsidR="00C87335" w:rsidRDefault="00C87335" w:rsidP="00BA6010">
      <w:pPr>
        <w:pStyle w:val="ListParagraph"/>
        <w:numPr>
          <w:ilvl w:val="0"/>
          <w:numId w:val="13"/>
        </w:numPr>
      </w:pPr>
      <w:r>
        <w:t>Cultural Awareness</w:t>
      </w:r>
    </w:p>
    <w:p w14:paraId="3C0DE7B8" w14:textId="316F77E7" w:rsidR="00C87335" w:rsidRDefault="00C87335" w:rsidP="00BA6010">
      <w:pPr>
        <w:pStyle w:val="ListParagraph"/>
        <w:numPr>
          <w:ilvl w:val="0"/>
          <w:numId w:val="13"/>
        </w:numPr>
      </w:pPr>
      <w:r>
        <w:t>Ethics, Values, and Morals</w:t>
      </w:r>
    </w:p>
    <w:p w14:paraId="7C7F60F8" w14:textId="3022DC0E" w:rsidR="00C87335" w:rsidRDefault="00C87335" w:rsidP="00C87335">
      <w:pPr>
        <w:pStyle w:val="Subtitle"/>
      </w:pPr>
      <w:r w:rsidRPr="00C87335">
        <w:rPr>
          <w:color w:val="053654" w:themeColor="text2"/>
        </w:rPr>
        <w:t>Actistar (Study Skills): Take responsibility for own learning by knowing effective student skills and what works best for academic success</w:t>
      </w:r>
    </w:p>
    <w:p w14:paraId="3DB81636" w14:textId="67BE98CB" w:rsidR="00C87335" w:rsidRDefault="00C87335" w:rsidP="00BA6010">
      <w:pPr>
        <w:pStyle w:val="ListParagraph"/>
        <w:numPr>
          <w:ilvl w:val="0"/>
          <w:numId w:val="13"/>
        </w:numPr>
      </w:pPr>
      <w:r>
        <w:t>Study Environment</w:t>
      </w:r>
    </w:p>
    <w:p w14:paraId="5A38E2DE" w14:textId="5A6F8D78" w:rsidR="00C87335" w:rsidRDefault="00C87335" w:rsidP="00BA6010">
      <w:pPr>
        <w:pStyle w:val="ListParagraph"/>
        <w:numPr>
          <w:ilvl w:val="0"/>
          <w:numId w:val="13"/>
        </w:numPr>
      </w:pPr>
      <w:r>
        <w:t>Overcoming Test Anxiety</w:t>
      </w:r>
    </w:p>
    <w:p w14:paraId="536442E7" w14:textId="3132232F" w:rsidR="00C87335" w:rsidRDefault="00C87335" w:rsidP="00BA6010">
      <w:pPr>
        <w:pStyle w:val="ListParagraph"/>
        <w:numPr>
          <w:ilvl w:val="0"/>
          <w:numId w:val="13"/>
        </w:numPr>
      </w:pPr>
      <w:r>
        <w:t>Close Reading</w:t>
      </w:r>
    </w:p>
    <w:p w14:paraId="4867731B" w14:textId="29ADCEBA" w:rsidR="00C87335" w:rsidRDefault="00C87335" w:rsidP="00BA6010">
      <w:pPr>
        <w:pStyle w:val="ListParagraph"/>
        <w:numPr>
          <w:ilvl w:val="0"/>
          <w:numId w:val="13"/>
        </w:numPr>
      </w:pPr>
      <w:r>
        <w:t>Writing and Peer Review</w:t>
      </w:r>
    </w:p>
    <w:p w14:paraId="78BA8A39" w14:textId="2C09F985" w:rsidR="00C87335" w:rsidRDefault="00C87335" w:rsidP="00BA6010">
      <w:pPr>
        <w:pStyle w:val="ListParagraph"/>
        <w:numPr>
          <w:ilvl w:val="0"/>
          <w:numId w:val="13"/>
        </w:numPr>
      </w:pPr>
      <w:r>
        <w:t>Scheduling</w:t>
      </w:r>
    </w:p>
    <w:p w14:paraId="2755A80A" w14:textId="1E69F692" w:rsidR="00C87335" w:rsidRDefault="00C87335" w:rsidP="00C87335">
      <w:r w:rsidRPr="00C87335">
        <w:rPr>
          <w:rStyle w:val="SubtitleChar"/>
          <w:color w:val="053654" w:themeColor="text2"/>
        </w:rPr>
        <w:t>Creative Power: Practice personal expression and problem-solving</w:t>
      </w:r>
    </w:p>
    <w:p w14:paraId="1C1C60E0" w14:textId="54A7F441" w:rsidR="00C87335" w:rsidRDefault="00C87335" w:rsidP="00BA6010">
      <w:pPr>
        <w:pStyle w:val="ListParagraph"/>
        <w:numPr>
          <w:ilvl w:val="0"/>
          <w:numId w:val="13"/>
        </w:numPr>
      </w:pPr>
      <w:r>
        <w:t>Personal Expression</w:t>
      </w:r>
    </w:p>
    <w:p w14:paraId="07BD31AB" w14:textId="20135219" w:rsidR="00C87335" w:rsidRDefault="00C87335" w:rsidP="00BA6010">
      <w:pPr>
        <w:pStyle w:val="ListParagraph"/>
        <w:numPr>
          <w:ilvl w:val="0"/>
          <w:numId w:val="13"/>
        </w:numPr>
      </w:pPr>
      <w:r>
        <w:t>Problem Solving</w:t>
      </w:r>
    </w:p>
    <w:p w14:paraId="00271AC2" w14:textId="4B442C3C" w:rsidR="00C87335" w:rsidRDefault="00C87335" w:rsidP="00BA6010">
      <w:pPr>
        <w:pStyle w:val="ListParagraph"/>
        <w:numPr>
          <w:ilvl w:val="0"/>
          <w:numId w:val="13"/>
        </w:numPr>
      </w:pPr>
      <w:r>
        <w:t>Improvising</w:t>
      </w:r>
    </w:p>
    <w:p w14:paraId="0D50D689" w14:textId="4C1B67DA" w:rsidR="00C87335" w:rsidRDefault="00C87335" w:rsidP="00BA6010">
      <w:pPr>
        <w:pStyle w:val="ListParagraph"/>
        <w:numPr>
          <w:ilvl w:val="0"/>
          <w:numId w:val="13"/>
        </w:numPr>
      </w:pPr>
      <w:r>
        <w:t>Acknowledging Your Accomplishments</w:t>
      </w:r>
    </w:p>
    <w:p w14:paraId="7143053B" w14:textId="71DA90A1" w:rsidR="00C87335" w:rsidRPr="00C87335" w:rsidRDefault="00C87335" w:rsidP="00C87335">
      <w:pPr>
        <w:pStyle w:val="Subtitle"/>
        <w:rPr>
          <w:color w:val="053654" w:themeColor="text2"/>
        </w:rPr>
      </w:pPr>
      <w:r w:rsidRPr="00C87335">
        <w:rPr>
          <w:color w:val="053654" w:themeColor="text2"/>
        </w:rPr>
        <w:t>Pathways: Equip students to manage time, money, and personal growth</w:t>
      </w:r>
    </w:p>
    <w:p w14:paraId="332CA2DE" w14:textId="76BB6E01" w:rsidR="00C87335" w:rsidRDefault="00C87335" w:rsidP="00BA6010">
      <w:pPr>
        <w:pStyle w:val="ListParagraph"/>
        <w:numPr>
          <w:ilvl w:val="0"/>
          <w:numId w:val="13"/>
        </w:numPr>
      </w:pPr>
      <w:r>
        <w:t>Accountability and Responsibility</w:t>
      </w:r>
    </w:p>
    <w:p w14:paraId="5270F0FE" w14:textId="43F78B36" w:rsidR="00C87335" w:rsidRDefault="00C87335" w:rsidP="00BA6010">
      <w:pPr>
        <w:pStyle w:val="ListParagraph"/>
        <w:numPr>
          <w:ilvl w:val="0"/>
          <w:numId w:val="13"/>
        </w:numPr>
      </w:pPr>
      <w:r>
        <w:t>Career Readiness</w:t>
      </w:r>
    </w:p>
    <w:p w14:paraId="51DA3204" w14:textId="432F55F9" w:rsidR="00C87335" w:rsidRDefault="00C87335" w:rsidP="00BA6010">
      <w:pPr>
        <w:pStyle w:val="ListParagraph"/>
        <w:numPr>
          <w:ilvl w:val="0"/>
          <w:numId w:val="13"/>
        </w:numPr>
      </w:pPr>
      <w:r>
        <w:t>Persistence and Grit for Attaining Goals</w:t>
      </w:r>
    </w:p>
    <w:p w14:paraId="3ABD92F4" w14:textId="2FAEBF3E" w:rsidR="00C87335" w:rsidRDefault="00C87335" w:rsidP="00BA6010">
      <w:pPr>
        <w:pStyle w:val="ListParagraph"/>
        <w:numPr>
          <w:ilvl w:val="0"/>
          <w:numId w:val="13"/>
        </w:numPr>
      </w:pPr>
      <w:r>
        <w:t>Civic Responsibility</w:t>
      </w:r>
    </w:p>
    <w:p w14:paraId="15BB69C5" w14:textId="1B2DCCA0" w:rsidR="00C87335" w:rsidRDefault="00C87335" w:rsidP="00BA6010">
      <w:pPr>
        <w:pStyle w:val="ListParagraph"/>
        <w:numPr>
          <w:ilvl w:val="0"/>
          <w:numId w:val="13"/>
        </w:numPr>
      </w:pPr>
      <w:r>
        <w:t>Goal setting</w:t>
      </w:r>
    </w:p>
    <w:p w14:paraId="2396CD02" w14:textId="7EB0A1EA" w:rsidR="00C87335" w:rsidRDefault="00C87335" w:rsidP="00BA6010">
      <w:pPr>
        <w:pStyle w:val="ListParagraph"/>
        <w:numPr>
          <w:ilvl w:val="0"/>
          <w:numId w:val="13"/>
        </w:numPr>
      </w:pPr>
      <w:r>
        <w:t>Financial literacy</w:t>
      </w:r>
    </w:p>
    <w:p w14:paraId="43497B18" w14:textId="77777777" w:rsidR="00BA6010" w:rsidRDefault="00BA6010" w:rsidP="00BA6010">
      <w:pPr>
        <w:rPr>
          <w:i/>
          <w:iCs/>
        </w:rPr>
      </w:pPr>
    </w:p>
    <w:p w14:paraId="6B439659" w14:textId="2205603B" w:rsidR="00C87335" w:rsidRPr="00BA6010" w:rsidRDefault="00C87335" w:rsidP="00BA6010">
      <w:pPr>
        <w:rPr>
          <w:i/>
          <w:iCs/>
        </w:rPr>
      </w:pPr>
      <w:r w:rsidRPr="00BA6010">
        <w:rPr>
          <w:i/>
          <w:iCs/>
        </w:rPr>
        <w:t xml:space="preserve">Group meeting agendas may also include school guidance counselors, college/trade school representatives, career representatives, or College Cohort members. </w:t>
      </w:r>
    </w:p>
    <w:p w14:paraId="1AEBCAC2" w14:textId="7CBC5C01" w:rsidR="00C87335" w:rsidRPr="00BA6010" w:rsidRDefault="00C87335" w:rsidP="00BA6010">
      <w:pPr>
        <w:rPr>
          <w:i/>
          <w:iCs/>
        </w:rPr>
      </w:pPr>
      <w:r w:rsidRPr="00BA6010">
        <w:rPr>
          <w:i/>
          <w:iCs/>
        </w:rPr>
        <w:t>In individual sessions, Liftoff program staff will review the student’s course selections, academic progress, and plans for college and career selection.</w:t>
      </w:r>
    </w:p>
    <w:p w14:paraId="62CE3E6E" w14:textId="75FED2BB" w:rsidR="00C87335" w:rsidRPr="00BA6010" w:rsidRDefault="00C87335" w:rsidP="00BA6010">
      <w:pPr>
        <w:pStyle w:val="ListParagraph"/>
        <w:numPr>
          <w:ilvl w:val="0"/>
          <w:numId w:val="14"/>
        </w:numPr>
        <w:rPr>
          <w:i/>
          <w:iCs/>
        </w:rPr>
      </w:pPr>
      <w:r w:rsidRPr="00BA6010">
        <w:rPr>
          <w:i/>
          <w:iCs/>
        </w:rPr>
        <w:t>Students will visit various types and sizes of colleges over the course of the five-year program to experience all the types and variations available to find the best fit.</w:t>
      </w:r>
    </w:p>
    <w:p w14:paraId="3DAE7FD1" w14:textId="628B77A6" w:rsidR="00C87335" w:rsidRPr="00BA6010" w:rsidRDefault="00C87335" w:rsidP="00BA6010">
      <w:pPr>
        <w:pStyle w:val="ListParagraph"/>
        <w:numPr>
          <w:ilvl w:val="0"/>
          <w:numId w:val="14"/>
        </w:numPr>
        <w:rPr>
          <w:i/>
          <w:iCs/>
        </w:rPr>
      </w:pPr>
      <w:r w:rsidRPr="00BA6010">
        <w:rPr>
          <w:i/>
          <w:iCs/>
        </w:rPr>
        <w:t>Students will visit various career sites to expose students to multiple career opportunities.</w:t>
      </w:r>
    </w:p>
    <w:p w14:paraId="318E017C" w14:textId="77777777" w:rsidR="003845F4" w:rsidRDefault="003845F4" w:rsidP="00C87335">
      <w:pPr>
        <w:rPr>
          <w:i/>
          <w:iCs/>
        </w:rPr>
      </w:pPr>
    </w:p>
    <w:p w14:paraId="19E82627" w14:textId="77777777" w:rsidR="003845F4" w:rsidRPr="00C87335" w:rsidRDefault="003845F4" w:rsidP="00C87335">
      <w:pPr>
        <w:rPr>
          <w:i/>
          <w:iCs/>
        </w:rPr>
      </w:pPr>
    </w:p>
    <w:p w14:paraId="157CBE21" w14:textId="6D96A744" w:rsidR="000075FD" w:rsidRPr="000075FD" w:rsidRDefault="000075FD" w:rsidP="000075FD">
      <w:pPr>
        <w:pStyle w:val="Title"/>
        <w:rPr>
          <w:color w:val="053654" w:themeColor="accent2"/>
          <w:u w:val="single"/>
        </w:rPr>
      </w:pPr>
      <w:r w:rsidRPr="000075FD">
        <w:rPr>
          <w:color w:val="053654" w:themeColor="accent2"/>
          <w:u w:val="single"/>
        </w:rPr>
        <w:t>NOMINATION FORM</w:t>
      </w:r>
    </w:p>
    <w:p w14:paraId="2D55C143" w14:textId="4614A949" w:rsidR="000075FD" w:rsidRPr="000075FD" w:rsidRDefault="000075FD" w:rsidP="000075FD">
      <w:pPr>
        <w:jc w:val="center"/>
        <w:rPr>
          <w:b/>
          <w:bCs/>
          <w:i/>
          <w:iCs/>
          <w:color w:val="B2540E" w:themeColor="accent6" w:themeShade="BF"/>
        </w:rPr>
      </w:pPr>
      <w:r w:rsidRPr="000075FD">
        <w:rPr>
          <w:b/>
          <w:bCs/>
          <w:i/>
          <w:iCs/>
          <w:color w:val="B2540E" w:themeColor="accent6" w:themeShade="BF"/>
        </w:rPr>
        <w:t>Deadline for receipt of applications is March 11, 2020, at the end of the business day. Application must be received by fax, email, or postal or delivery service</w:t>
      </w:r>
      <w:r>
        <w:rPr>
          <w:b/>
          <w:bCs/>
          <w:i/>
          <w:iCs/>
          <w:color w:val="B2540E" w:themeColor="accent6" w:themeShade="BF"/>
        </w:rPr>
        <w:t>.</w:t>
      </w:r>
    </w:p>
    <w:tbl>
      <w:tblPr>
        <w:tblStyle w:val="TableGrid"/>
        <w:tblW w:w="0" w:type="auto"/>
        <w:tblLook w:val="04A0" w:firstRow="1" w:lastRow="0" w:firstColumn="1" w:lastColumn="0" w:noHBand="0" w:noVBand="1"/>
      </w:tblPr>
      <w:tblGrid>
        <w:gridCol w:w="5035"/>
        <w:gridCol w:w="5035"/>
      </w:tblGrid>
      <w:tr w:rsidR="000075FD" w14:paraId="6D8DE2ED" w14:textId="77777777" w:rsidTr="000075FD">
        <w:tc>
          <w:tcPr>
            <w:tcW w:w="5035" w:type="dxa"/>
            <w:tcBorders>
              <w:top w:val="nil"/>
              <w:left w:val="nil"/>
              <w:bottom w:val="nil"/>
              <w:right w:val="nil"/>
            </w:tcBorders>
          </w:tcPr>
          <w:p w14:paraId="46E97AA2" w14:textId="479BCD25" w:rsidR="000075FD" w:rsidRDefault="000075FD" w:rsidP="000075FD">
            <w:pPr>
              <w:spacing w:before="0"/>
              <w:jc w:val="center"/>
              <w:rPr>
                <w:b/>
                <w:bCs/>
                <w:color w:val="053654" w:themeColor="accent2"/>
              </w:rPr>
            </w:pPr>
            <w:r w:rsidRPr="000075FD">
              <w:rPr>
                <w:b/>
                <w:bCs/>
                <w:color w:val="053654" w:themeColor="accent2"/>
              </w:rPr>
              <w:t>Liftoff</w:t>
            </w:r>
          </w:p>
          <w:p w14:paraId="6729880E" w14:textId="3F19DE95" w:rsidR="000075FD" w:rsidRPr="000075FD" w:rsidRDefault="000075FD" w:rsidP="000075FD">
            <w:pPr>
              <w:spacing w:before="0"/>
              <w:jc w:val="center"/>
              <w:rPr>
                <w:b/>
                <w:bCs/>
                <w:color w:val="053654" w:themeColor="accent2"/>
              </w:rPr>
            </w:pPr>
            <w:r w:rsidRPr="000075FD">
              <w:rPr>
                <w:b/>
                <w:bCs/>
                <w:color w:val="053654" w:themeColor="accent2"/>
              </w:rPr>
              <w:t>Academic Development Institute</w:t>
            </w:r>
          </w:p>
          <w:p w14:paraId="3F55705B" w14:textId="5E7CC14F" w:rsidR="000075FD" w:rsidRPr="000075FD" w:rsidRDefault="000075FD" w:rsidP="000075FD">
            <w:pPr>
              <w:spacing w:before="0"/>
              <w:jc w:val="center"/>
              <w:rPr>
                <w:color w:val="053654" w:themeColor="accent2"/>
              </w:rPr>
            </w:pPr>
            <w:r w:rsidRPr="000075FD">
              <w:rPr>
                <w:color w:val="053654" w:themeColor="accent2"/>
              </w:rPr>
              <w:t>121 N. Kickapoo</w:t>
            </w:r>
          </w:p>
          <w:p w14:paraId="4BC422C8" w14:textId="77777777" w:rsidR="000075FD" w:rsidRPr="000075FD" w:rsidRDefault="000075FD" w:rsidP="000075FD">
            <w:pPr>
              <w:spacing w:before="0"/>
              <w:jc w:val="center"/>
              <w:rPr>
                <w:color w:val="053654" w:themeColor="accent2"/>
              </w:rPr>
            </w:pPr>
            <w:r w:rsidRPr="000075FD">
              <w:rPr>
                <w:color w:val="053654" w:themeColor="accent2"/>
              </w:rPr>
              <w:t>Lincoln, IL 62656</w:t>
            </w:r>
          </w:p>
          <w:p w14:paraId="2C215D6C" w14:textId="3E7736B0" w:rsidR="000075FD" w:rsidRDefault="000075FD" w:rsidP="000075FD">
            <w:pPr>
              <w:spacing w:before="0"/>
              <w:jc w:val="center"/>
              <w:rPr>
                <w:b/>
                <w:bCs/>
                <w:color w:val="053654" w:themeColor="accent2"/>
              </w:rPr>
            </w:pPr>
            <w:r w:rsidRPr="000075FD">
              <w:rPr>
                <w:color w:val="053654" w:themeColor="accent2"/>
              </w:rPr>
              <w:t>Fax: 217-732-7906</w:t>
            </w:r>
          </w:p>
        </w:tc>
        <w:tc>
          <w:tcPr>
            <w:tcW w:w="5035" w:type="dxa"/>
            <w:tcBorders>
              <w:top w:val="nil"/>
              <w:left w:val="nil"/>
              <w:bottom w:val="nil"/>
              <w:right w:val="nil"/>
            </w:tcBorders>
          </w:tcPr>
          <w:p w14:paraId="541F500F" w14:textId="7310E2F7" w:rsidR="000075FD" w:rsidRPr="000075FD" w:rsidRDefault="000075FD" w:rsidP="000075FD">
            <w:pPr>
              <w:spacing w:before="0"/>
              <w:jc w:val="center"/>
              <w:rPr>
                <w:b/>
                <w:bCs/>
                <w:color w:val="053654" w:themeColor="accent2"/>
              </w:rPr>
            </w:pPr>
            <w:r w:rsidRPr="000075FD">
              <w:rPr>
                <w:b/>
                <w:bCs/>
                <w:color w:val="053654" w:themeColor="accent2"/>
              </w:rPr>
              <w:t>Questions?</w:t>
            </w:r>
          </w:p>
          <w:p w14:paraId="3527A73B" w14:textId="5B688767" w:rsidR="000075FD" w:rsidRPr="000075FD" w:rsidRDefault="000075FD" w:rsidP="000075FD">
            <w:pPr>
              <w:spacing w:before="0"/>
              <w:jc w:val="center"/>
              <w:rPr>
                <w:color w:val="053654" w:themeColor="accent2"/>
              </w:rPr>
            </w:pPr>
            <w:r w:rsidRPr="000075FD">
              <w:rPr>
                <w:color w:val="053654" w:themeColor="accent2"/>
              </w:rPr>
              <w:t>Call Andrew Brinkman or Kathy Schmidt</w:t>
            </w:r>
          </w:p>
          <w:p w14:paraId="4D474AF7" w14:textId="77777777" w:rsidR="000075FD" w:rsidRPr="000075FD" w:rsidRDefault="000075FD" w:rsidP="000075FD">
            <w:pPr>
              <w:spacing w:before="0"/>
              <w:jc w:val="center"/>
              <w:rPr>
                <w:color w:val="053654" w:themeColor="accent2"/>
              </w:rPr>
            </w:pPr>
            <w:r w:rsidRPr="000075FD">
              <w:rPr>
                <w:color w:val="053654" w:themeColor="accent2"/>
              </w:rPr>
              <w:t>217-732-6462</w:t>
            </w:r>
          </w:p>
          <w:p w14:paraId="4313B8FA" w14:textId="77777777" w:rsidR="000075FD" w:rsidRPr="000075FD" w:rsidRDefault="000075FD" w:rsidP="000075FD">
            <w:pPr>
              <w:spacing w:before="0"/>
              <w:jc w:val="center"/>
              <w:rPr>
                <w:color w:val="053654" w:themeColor="accent2"/>
              </w:rPr>
            </w:pPr>
            <w:r w:rsidRPr="000075FD">
              <w:rPr>
                <w:color w:val="053654" w:themeColor="accent2"/>
              </w:rPr>
              <w:t>abrinkman@adi.org</w:t>
            </w:r>
          </w:p>
          <w:p w14:paraId="1709C9C2" w14:textId="66AC2117" w:rsidR="000075FD" w:rsidRDefault="000075FD" w:rsidP="000075FD">
            <w:pPr>
              <w:spacing w:before="0"/>
              <w:jc w:val="center"/>
              <w:rPr>
                <w:b/>
                <w:bCs/>
                <w:color w:val="053654" w:themeColor="accent2"/>
              </w:rPr>
            </w:pPr>
            <w:r w:rsidRPr="000075FD">
              <w:rPr>
                <w:color w:val="053654" w:themeColor="accent2"/>
              </w:rPr>
              <w:t>kschmidt@adi.org</w:t>
            </w:r>
          </w:p>
        </w:tc>
      </w:tr>
    </w:tbl>
    <w:p w14:paraId="3C3C1820" w14:textId="6638D524" w:rsidR="000075FD" w:rsidRPr="000075FD" w:rsidRDefault="000075FD" w:rsidP="000075FD">
      <w:pPr>
        <w:spacing w:before="0" w:after="0"/>
        <w:rPr>
          <w:b/>
          <w:bCs/>
          <w:color w:val="053654" w:themeColor="accent2"/>
        </w:rPr>
      </w:pPr>
    </w:p>
    <w:tbl>
      <w:tblPr>
        <w:tblStyle w:val="TableGrid"/>
        <w:tblW w:w="0" w:type="auto"/>
        <w:tblBorders>
          <w:top w:val="none" w:sz="0" w:space="0" w:color="auto"/>
          <w:left w:val="none" w:sz="0" w:space="0" w:color="auto"/>
          <w:bottom w:val="none" w:sz="0" w:space="0" w:color="auto"/>
          <w:right w:val="none" w:sz="0" w:space="0" w:color="auto"/>
        </w:tblBorders>
        <w:tblCellMar>
          <w:top w:w="58" w:type="dxa"/>
          <w:bottom w:w="58" w:type="dxa"/>
        </w:tblCellMar>
        <w:tblLook w:val="04A0" w:firstRow="1" w:lastRow="0" w:firstColumn="1" w:lastColumn="0" w:noHBand="0" w:noVBand="1"/>
      </w:tblPr>
      <w:tblGrid>
        <w:gridCol w:w="1678"/>
        <w:gridCol w:w="839"/>
        <w:gridCol w:w="808"/>
        <w:gridCol w:w="1710"/>
        <w:gridCol w:w="1080"/>
        <w:gridCol w:w="1437"/>
        <w:gridCol w:w="839"/>
        <w:gridCol w:w="1679"/>
      </w:tblGrid>
      <w:tr w:rsidR="000075FD" w14:paraId="4A7A1038" w14:textId="77777777" w:rsidTr="001337FB">
        <w:tc>
          <w:tcPr>
            <w:tcW w:w="3325" w:type="dxa"/>
            <w:gridSpan w:val="3"/>
          </w:tcPr>
          <w:p w14:paraId="11CD3D57" w14:textId="342A0FC8" w:rsidR="000075FD" w:rsidRDefault="000075FD" w:rsidP="000075FD">
            <w:pPr>
              <w:spacing w:before="0"/>
              <w:jc w:val="right"/>
              <w:rPr>
                <w:b/>
                <w:bCs/>
                <w:color w:val="053654" w:themeColor="accent2"/>
              </w:rPr>
            </w:pPr>
            <w:r>
              <w:rPr>
                <w:b/>
                <w:bCs/>
                <w:color w:val="053654" w:themeColor="accent2"/>
              </w:rPr>
              <w:t>Nominating Agency 1:</w:t>
            </w:r>
          </w:p>
        </w:tc>
        <w:sdt>
          <w:sdtPr>
            <w:rPr>
              <w:b/>
              <w:bCs/>
              <w:color w:val="053654" w:themeColor="accent2"/>
              <w:highlight w:val="yellow"/>
            </w:rPr>
            <w:id w:val="234369914"/>
            <w:placeholder>
              <w:docPart w:val="BD23DB31143F4FF09DAA0FA88468641A"/>
            </w:placeholder>
            <w:showingPlcHdr/>
          </w:sdtPr>
          <w:sdtEndPr/>
          <w:sdtContent>
            <w:tc>
              <w:tcPr>
                <w:tcW w:w="6745" w:type="dxa"/>
                <w:gridSpan w:val="5"/>
                <w:shd w:val="clear" w:color="auto" w:fill="FCF4EC" w:themeFill="accent1" w:themeFillTint="33"/>
              </w:tcPr>
              <w:p w14:paraId="09B6F24C" w14:textId="0B50924D" w:rsidR="000075FD" w:rsidRPr="000075FD" w:rsidRDefault="00373735" w:rsidP="000075FD">
                <w:pPr>
                  <w:spacing w:before="0"/>
                  <w:rPr>
                    <w:b/>
                    <w:bCs/>
                    <w:color w:val="053654" w:themeColor="accent2"/>
                    <w:highlight w:val="yellow"/>
                  </w:rPr>
                </w:pPr>
                <w:r w:rsidRPr="00A828A4">
                  <w:rPr>
                    <w:rStyle w:val="PlaceholderText"/>
                    <w:sz w:val="18"/>
                    <w:szCs w:val="18"/>
                  </w:rPr>
                  <w:t>Click or tap here to enter text.</w:t>
                </w:r>
              </w:p>
            </w:tc>
          </w:sdtContent>
        </w:sdt>
      </w:tr>
      <w:tr w:rsidR="000075FD" w14:paraId="22C1B9FE" w14:textId="77777777" w:rsidTr="00B3107B">
        <w:trPr>
          <w:trHeight w:val="287"/>
        </w:trPr>
        <w:tc>
          <w:tcPr>
            <w:tcW w:w="3325" w:type="dxa"/>
            <w:gridSpan w:val="3"/>
          </w:tcPr>
          <w:p w14:paraId="47CD208A" w14:textId="0EA10586" w:rsidR="000075FD" w:rsidRDefault="000075FD" w:rsidP="000075FD">
            <w:pPr>
              <w:spacing w:before="0"/>
              <w:jc w:val="right"/>
              <w:rPr>
                <w:b/>
                <w:bCs/>
                <w:color w:val="053654" w:themeColor="accent2"/>
              </w:rPr>
            </w:pPr>
            <w:r>
              <w:rPr>
                <w:b/>
                <w:bCs/>
                <w:color w:val="053654" w:themeColor="accent2"/>
              </w:rPr>
              <w:t>Address:</w:t>
            </w:r>
          </w:p>
        </w:tc>
        <w:sdt>
          <w:sdtPr>
            <w:rPr>
              <w:b/>
              <w:bCs/>
              <w:color w:val="053654" w:themeColor="accent2"/>
              <w:sz w:val="18"/>
              <w:szCs w:val="18"/>
            </w:rPr>
            <w:id w:val="-1966724829"/>
            <w:placeholder>
              <w:docPart w:val="59F5779917B94721B7D69FB3DF26EB0B"/>
            </w:placeholder>
            <w:showingPlcHdr/>
          </w:sdtPr>
          <w:sdtEndPr/>
          <w:sdtContent>
            <w:tc>
              <w:tcPr>
                <w:tcW w:w="6745" w:type="dxa"/>
                <w:gridSpan w:val="5"/>
                <w:shd w:val="clear" w:color="auto" w:fill="FCF4EC" w:themeFill="accent1" w:themeFillTint="33"/>
              </w:tcPr>
              <w:p w14:paraId="23663310" w14:textId="3369B49C" w:rsidR="000075FD" w:rsidRPr="00A828A4" w:rsidRDefault="00373735" w:rsidP="000075FD">
                <w:pPr>
                  <w:spacing w:before="0"/>
                  <w:rPr>
                    <w:b/>
                    <w:bCs/>
                    <w:color w:val="053654" w:themeColor="accent2"/>
                    <w:sz w:val="18"/>
                    <w:szCs w:val="18"/>
                  </w:rPr>
                </w:pPr>
                <w:r w:rsidRPr="00A828A4">
                  <w:rPr>
                    <w:rStyle w:val="PlaceholderText"/>
                    <w:sz w:val="18"/>
                    <w:szCs w:val="18"/>
                  </w:rPr>
                  <w:t>Click or tap here to enter text.</w:t>
                </w:r>
              </w:p>
            </w:tc>
          </w:sdtContent>
        </w:sdt>
      </w:tr>
      <w:tr w:rsidR="000075FD" w14:paraId="496CA298" w14:textId="77777777" w:rsidTr="00B3107B">
        <w:tc>
          <w:tcPr>
            <w:tcW w:w="1678" w:type="dxa"/>
          </w:tcPr>
          <w:p w14:paraId="150EDBF7" w14:textId="77777777" w:rsidR="000075FD" w:rsidRDefault="000075FD" w:rsidP="000075FD">
            <w:pPr>
              <w:spacing w:before="0"/>
              <w:jc w:val="right"/>
              <w:rPr>
                <w:b/>
                <w:bCs/>
                <w:color w:val="053654" w:themeColor="accent2"/>
              </w:rPr>
            </w:pPr>
            <w:r>
              <w:rPr>
                <w:b/>
                <w:bCs/>
                <w:color w:val="053654" w:themeColor="accent2"/>
              </w:rPr>
              <w:t>City:</w:t>
            </w:r>
          </w:p>
        </w:tc>
        <w:sdt>
          <w:sdtPr>
            <w:rPr>
              <w:b/>
              <w:bCs/>
              <w:color w:val="053654" w:themeColor="accent2"/>
            </w:rPr>
            <w:id w:val="-1612966681"/>
            <w:placeholder>
              <w:docPart w:val="9BB06F10E1D3468AB7DEA87A0F1FC6A7"/>
            </w:placeholder>
            <w:showingPlcHdr/>
          </w:sdtPr>
          <w:sdtEndPr/>
          <w:sdtContent>
            <w:tc>
              <w:tcPr>
                <w:tcW w:w="3357" w:type="dxa"/>
                <w:gridSpan w:val="3"/>
                <w:shd w:val="clear" w:color="auto" w:fill="FCF4EC" w:themeFill="accent1" w:themeFillTint="33"/>
              </w:tcPr>
              <w:p w14:paraId="76193FC2" w14:textId="294F601C" w:rsidR="000075FD" w:rsidRDefault="00A828A4" w:rsidP="006F2AAE">
                <w:pPr>
                  <w:spacing w:before="0"/>
                  <w:rPr>
                    <w:b/>
                    <w:bCs/>
                    <w:color w:val="053654" w:themeColor="accent2"/>
                  </w:rPr>
                </w:pPr>
                <w:r w:rsidRPr="00A828A4">
                  <w:rPr>
                    <w:rStyle w:val="PlaceholderText"/>
                    <w:sz w:val="18"/>
                    <w:szCs w:val="18"/>
                  </w:rPr>
                  <w:t>Add text</w:t>
                </w:r>
              </w:p>
            </w:tc>
          </w:sdtContent>
        </w:sdt>
        <w:tc>
          <w:tcPr>
            <w:tcW w:w="1080" w:type="dxa"/>
          </w:tcPr>
          <w:p w14:paraId="41AFFC0C" w14:textId="6282EAE6" w:rsidR="000075FD" w:rsidRDefault="000075FD" w:rsidP="000075FD">
            <w:pPr>
              <w:spacing w:before="0"/>
              <w:jc w:val="right"/>
              <w:rPr>
                <w:b/>
                <w:bCs/>
                <w:color w:val="053654" w:themeColor="accent2"/>
              </w:rPr>
            </w:pPr>
            <w:r>
              <w:rPr>
                <w:b/>
                <w:bCs/>
                <w:color w:val="053654" w:themeColor="accent2"/>
              </w:rPr>
              <w:t>State:</w:t>
            </w:r>
          </w:p>
        </w:tc>
        <w:sdt>
          <w:sdtPr>
            <w:rPr>
              <w:b/>
              <w:bCs/>
              <w:color w:val="auto"/>
            </w:rPr>
            <w:id w:val="-937748052"/>
            <w:placeholder>
              <w:docPart w:val="BA3DFEDDD41443D6830A8F19BE77C2D4"/>
            </w:placeholder>
            <w:showingPlcHdr/>
          </w:sdtPr>
          <w:sdtEndPr/>
          <w:sdtContent>
            <w:tc>
              <w:tcPr>
                <w:tcW w:w="1437" w:type="dxa"/>
                <w:shd w:val="clear" w:color="auto" w:fill="FCF4EC" w:themeFill="accent1" w:themeFillTint="33"/>
              </w:tcPr>
              <w:p w14:paraId="17653AE5" w14:textId="316768FD" w:rsidR="000075FD" w:rsidRPr="006F2AAE" w:rsidRDefault="006F2AAE" w:rsidP="000075FD">
                <w:pPr>
                  <w:spacing w:before="0"/>
                  <w:rPr>
                    <w:b/>
                    <w:bCs/>
                    <w:color w:val="auto"/>
                  </w:rPr>
                </w:pPr>
                <w:r w:rsidRPr="00A828A4">
                  <w:rPr>
                    <w:rStyle w:val="PlaceholderText"/>
                    <w:sz w:val="18"/>
                    <w:szCs w:val="18"/>
                  </w:rPr>
                  <w:t>text</w:t>
                </w:r>
              </w:p>
            </w:tc>
          </w:sdtContent>
        </w:sdt>
        <w:tc>
          <w:tcPr>
            <w:tcW w:w="839" w:type="dxa"/>
          </w:tcPr>
          <w:p w14:paraId="21911133" w14:textId="3D3E66B6" w:rsidR="000075FD" w:rsidRDefault="000075FD" w:rsidP="000075FD">
            <w:pPr>
              <w:spacing w:before="0"/>
              <w:jc w:val="right"/>
              <w:rPr>
                <w:b/>
                <w:bCs/>
                <w:color w:val="053654" w:themeColor="accent2"/>
              </w:rPr>
            </w:pPr>
            <w:r>
              <w:rPr>
                <w:b/>
                <w:bCs/>
                <w:color w:val="053654" w:themeColor="accent2"/>
              </w:rPr>
              <w:t>Zip:</w:t>
            </w:r>
          </w:p>
        </w:tc>
        <w:sdt>
          <w:sdtPr>
            <w:rPr>
              <w:b/>
              <w:bCs/>
              <w:color w:val="053654" w:themeColor="accent2"/>
            </w:rPr>
            <w:id w:val="-495877860"/>
            <w:placeholder>
              <w:docPart w:val="B6F8AA03C29F4476BF899B5F2388945B"/>
            </w:placeholder>
            <w:showingPlcHdr/>
          </w:sdtPr>
          <w:sdtEndPr/>
          <w:sdtContent>
            <w:tc>
              <w:tcPr>
                <w:tcW w:w="1679" w:type="dxa"/>
                <w:shd w:val="clear" w:color="auto" w:fill="FCF4EC" w:themeFill="accent1" w:themeFillTint="33"/>
              </w:tcPr>
              <w:p w14:paraId="5CBFE979" w14:textId="5377BF08" w:rsidR="000075FD" w:rsidRDefault="00A828A4" w:rsidP="000075FD">
                <w:pPr>
                  <w:spacing w:before="0"/>
                  <w:rPr>
                    <w:b/>
                    <w:bCs/>
                    <w:color w:val="053654" w:themeColor="accent2"/>
                  </w:rPr>
                </w:pPr>
                <w:r w:rsidRPr="00A828A4">
                  <w:rPr>
                    <w:rStyle w:val="PlaceholderText"/>
                    <w:sz w:val="18"/>
                    <w:szCs w:val="18"/>
                  </w:rPr>
                  <w:t xml:space="preserve">Add </w:t>
                </w:r>
                <w:r w:rsidR="006F2AAE" w:rsidRPr="00A828A4">
                  <w:rPr>
                    <w:rStyle w:val="PlaceholderText"/>
                    <w:sz w:val="18"/>
                    <w:szCs w:val="18"/>
                  </w:rPr>
                  <w:t>text.</w:t>
                </w:r>
              </w:p>
            </w:tc>
          </w:sdtContent>
        </w:sdt>
      </w:tr>
      <w:tr w:rsidR="000075FD" w14:paraId="0A374474" w14:textId="77777777" w:rsidTr="00B3107B">
        <w:tc>
          <w:tcPr>
            <w:tcW w:w="2517" w:type="dxa"/>
            <w:gridSpan w:val="2"/>
          </w:tcPr>
          <w:p w14:paraId="29AB9771" w14:textId="0409FC17" w:rsidR="000075FD" w:rsidRDefault="000075FD" w:rsidP="000075FD">
            <w:pPr>
              <w:spacing w:before="0"/>
              <w:jc w:val="right"/>
              <w:rPr>
                <w:b/>
                <w:bCs/>
                <w:color w:val="053654" w:themeColor="accent2"/>
              </w:rPr>
            </w:pPr>
            <w:r>
              <w:rPr>
                <w:b/>
                <w:bCs/>
                <w:color w:val="053654" w:themeColor="accent2"/>
              </w:rPr>
              <w:t>Telephone:</w:t>
            </w:r>
          </w:p>
        </w:tc>
        <w:sdt>
          <w:sdtPr>
            <w:rPr>
              <w:b/>
              <w:bCs/>
              <w:color w:val="053654" w:themeColor="accent2"/>
            </w:rPr>
            <w:id w:val="-526019588"/>
            <w:placeholder>
              <w:docPart w:val="BE33FA672F174DEAA181330BED4D52DC"/>
            </w:placeholder>
            <w:showingPlcHdr/>
          </w:sdtPr>
          <w:sdtEndPr/>
          <w:sdtContent>
            <w:tc>
              <w:tcPr>
                <w:tcW w:w="3598" w:type="dxa"/>
                <w:gridSpan w:val="3"/>
                <w:shd w:val="clear" w:color="auto" w:fill="FCF4EC" w:themeFill="accent1" w:themeFillTint="33"/>
              </w:tcPr>
              <w:p w14:paraId="36DD92F5" w14:textId="40246898"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c>
          <w:tcPr>
            <w:tcW w:w="1437" w:type="dxa"/>
          </w:tcPr>
          <w:p w14:paraId="6D5B90BA" w14:textId="47F9B9EC" w:rsidR="000075FD" w:rsidRDefault="000075FD" w:rsidP="000075FD">
            <w:pPr>
              <w:spacing w:before="0"/>
              <w:jc w:val="right"/>
              <w:rPr>
                <w:b/>
                <w:bCs/>
                <w:color w:val="053654" w:themeColor="accent2"/>
              </w:rPr>
            </w:pPr>
            <w:r>
              <w:rPr>
                <w:b/>
                <w:bCs/>
                <w:color w:val="053654" w:themeColor="accent2"/>
              </w:rPr>
              <w:t>Fax:</w:t>
            </w:r>
          </w:p>
        </w:tc>
        <w:sdt>
          <w:sdtPr>
            <w:rPr>
              <w:b/>
              <w:bCs/>
              <w:color w:val="053654" w:themeColor="accent2"/>
            </w:rPr>
            <w:id w:val="-1013832068"/>
            <w:placeholder>
              <w:docPart w:val="30A0D278A36A47658E8E89B410259EA4"/>
            </w:placeholder>
            <w:showingPlcHdr/>
          </w:sdtPr>
          <w:sdtEndPr/>
          <w:sdtContent>
            <w:tc>
              <w:tcPr>
                <w:tcW w:w="2518" w:type="dxa"/>
                <w:gridSpan w:val="2"/>
                <w:shd w:val="clear" w:color="auto" w:fill="FCF4EC" w:themeFill="accent1" w:themeFillTint="33"/>
              </w:tcPr>
              <w:p w14:paraId="79A3566B" w14:textId="48F43937" w:rsidR="000075FD" w:rsidRDefault="00A828A4" w:rsidP="000075FD">
                <w:pPr>
                  <w:spacing w:before="0"/>
                  <w:rPr>
                    <w:b/>
                    <w:bCs/>
                    <w:color w:val="053654" w:themeColor="accent2"/>
                  </w:rPr>
                </w:pPr>
                <w:r>
                  <w:rPr>
                    <w:rStyle w:val="PlaceholderText"/>
                    <w:sz w:val="18"/>
                    <w:szCs w:val="18"/>
                  </w:rPr>
                  <w:t xml:space="preserve">Add </w:t>
                </w:r>
                <w:r w:rsidRPr="00A828A4">
                  <w:rPr>
                    <w:rStyle w:val="PlaceholderText"/>
                    <w:sz w:val="18"/>
                    <w:szCs w:val="18"/>
                  </w:rPr>
                  <w:t>text.</w:t>
                </w:r>
              </w:p>
            </w:tc>
          </w:sdtContent>
        </w:sdt>
      </w:tr>
      <w:tr w:rsidR="000075FD" w14:paraId="3E027FE0" w14:textId="77777777" w:rsidTr="00B3107B">
        <w:tc>
          <w:tcPr>
            <w:tcW w:w="3325" w:type="dxa"/>
            <w:gridSpan w:val="3"/>
          </w:tcPr>
          <w:p w14:paraId="0549DA1B" w14:textId="6B5E2A27" w:rsidR="000075FD" w:rsidRDefault="000075FD" w:rsidP="000075FD">
            <w:pPr>
              <w:spacing w:before="0"/>
              <w:jc w:val="right"/>
              <w:rPr>
                <w:b/>
                <w:bCs/>
                <w:color w:val="053654" w:themeColor="accent2"/>
              </w:rPr>
            </w:pPr>
            <w:r>
              <w:rPr>
                <w:b/>
                <w:bCs/>
                <w:color w:val="053654" w:themeColor="accent2"/>
              </w:rPr>
              <w:t>Name of Nominator 1:</w:t>
            </w:r>
          </w:p>
        </w:tc>
        <w:sdt>
          <w:sdtPr>
            <w:rPr>
              <w:b/>
              <w:bCs/>
              <w:color w:val="053654" w:themeColor="accent2"/>
            </w:rPr>
            <w:id w:val="433795315"/>
            <w:placeholder>
              <w:docPart w:val="74FD67941ADE41499AFF522926495483"/>
            </w:placeholder>
            <w:showingPlcHdr/>
          </w:sdtPr>
          <w:sdtEndPr/>
          <w:sdtContent>
            <w:tc>
              <w:tcPr>
                <w:tcW w:w="6745" w:type="dxa"/>
                <w:gridSpan w:val="5"/>
                <w:shd w:val="clear" w:color="auto" w:fill="FCF4EC" w:themeFill="accent1" w:themeFillTint="33"/>
              </w:tcPr>
              <w:p w14:paraId="7D40E79D" w14:textId="132A7591"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r>
      <w:tr w:rsidR="000075FD" w14:paraId="40478D96" w14:textId="77777777" w:rsidTr="00B3107B">
        <w:tc>
          <w:tcPr>
            <w:tcW w:w="3325" w:type="dxa"/>
            <w:gridSpan w:val="3"/>
          </w:tcPr>
          <w:p w14:paraId="00F08860" w14:textId="0C7AB601" w:rsidR="000075FD" w:rsidRDefault="000075FD" w:rsidP="000075FD">
            <w:pPr>
              <w:spacing w:before="0"/>
              <w:jc w:val="right"/>
              <w:rPr>
                <w:b/>
                <w:bCs/>
                <w:color w:val="053654" w:themeColor="accent2"/>
              </w:rPr>
            </w:pPr>
            <w:r>
              <w:rPr>
                <w:b/>
                <w:bCs/>
                <w:color w:val="053654" w:themeColor="accent2"/>
              </w:rPr>
              <w:t>Position of Nominator:</w:t>
            </w:r>
          </w:p>
        </w:tc>
        <w:sdt>
          <w:sdtPr>
            <w:rPr>
              <w:b/>
              <w:bCs/>
              <w:color w:val="053654" w:themeColor="accent2"/>
            </w:rPr>
            <w:id w:val="1749305079"/>
            <w:placeholder>
              <w:docPart w:val="263D5B449B4D4205B1ADA9834E2C821E"/>
            </w:placeholder>
            <w:showingPlcHdr/>
          </w:sdtPr>
          <w:sdtEndPr/>
          <w:sdtContent>
            <w:tc>
              <w:tcPr>
                <w:tcW w:w="6745" w:type="dxa"/>
                <w:gridSpan w:val="5"/>
                <w:shd w:val="clear" w:color="auto" w:fill="FCF4EC" w:themeFill="accent1" w:themeFillTint="33"/>
              </w:tcPr>
              <w:p w14:paraId="26AC6FBE" w14:textId="6A3A57F3" w:rsidR="000075FD" w:rsidRDefault="00A828A4" w:rsidP="000075FD">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r w:rsidR="000075FD" w14:paraId="14F0AD81" w14:textId="77777777" w:rsidTr="00B3107B">
        <w:tc>
          <w:tcPr>
            <w:tcW w:w="3325" w:type="dxa"/>
            <w:gridSpan w:val="3"/>
          </w:tcPr>
          <w:p w14:paraId="140F965D" w14:textId="3537488F" w:rsidR="000075FD" w:rsidRDefault="000075FD" w:rsidP="000075FD">
            <w:pPr>
              <w:spacing w:before="0"/>
              <w:jc w:val="right"/>
              <w:rPr>
                <w:b/>
                <w:bCs/>
                <w:color w:val="053654" w:themeColor="accent2"/>
              </w:rPr>
            </w:pPr>
            <w:r>
              <w:rPr>
                <w:b/>
                <w:bCs/>
                <w:color w:val="053654" w:themeColor="accent2"/>
              </w:rPr>
              <w:t>Telephone of Nominator:</w:t>
            </w:r>
          </w:p>
        </w:tc>
        <w:sdt>
          <w:sdtPr>
            <w:rPr>
              <w:b/>
              <w:bCs/>
              <w:color w:val="053654" w:themeColor="accent2"/>
            </w:rPr>
            <w:id w:val="-920484183"/>
            <w:placeholder>
              <w:docPart w:val="B11C4E8962534B04BFD27FACE06F71E5"/>
            </w:placeholder>
            <w:showingPlcHdr/>
          </w:sdtPr>
          <w:sdtEndPr>
            <w:rPr>
              <w:sz w:val="18"/>
              <w:szCs w:val="18"/>
            </w:rPr>
          </w:sdtEndPr>
          <w:sdtContent>
            <w:tc>
              <w:tcPr>
                <w:tcW w:w="6745" w:type="dxa"/>
                <w:gridSpan w:val="5"/>
                <w:shd w:val="clear" w:color="auto" w:fill="FCF4EC" w:themeFill="accent1" w:themeFillTint="33"/>
              </w:tcPr>
              <w:p w14:paraId="350827EE" w14:textId="37CDF078"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r>
      <w:tr w:rsidR="000075FD" w14:paraId="11244B51" w14:textId="77777777" w:rsidTr="00B3107B">
        <w:tc>
          <w:tcPr>
            <w:tcW w:w="3325" w:type="dxa"/>
            <w:gridSpan w:val="3"/>
          </w:tcPr>
          <w:p w14:paraId="703CF1BF" w14:textId="17327599" w:rsidR="000075FD" w:rsidRDefault="000075FD" w:rsidP="000075FD">
            <w:pPr>
              <w:spacing w:before="0"/>
              <w:jc w:val="right"/>
              <w:rPr>
                <w:b/>
                <w:bCs/>
                <w:color w:val="053654" w:themeColor="accent2"/>
              </w:rPr>
            </w:pPr>
            <w:r>
              <w:rPr>
                <w:b/>
                <w:bCs/>
                <w:color w:val="053654" w:themeColor="accent2"/>
              </w:rPr>
              <w:t>Email Address of Nominator:</w:t>
            </w:r>
          </w:p>
        </w:tc>
        <w:sdt>
          <w:sdtPr>
            <w:rPr>
              <w:b/>
              <w:bCs/>
              <w:color w:val="053654" w:themeColor="accent2"/>
            </w:rPr>
            <w:id w:val="1760018789"/>
            <w:placeholder>
              <w:docPart w:val="15C6B19DFACD4AD1AD41D121F3444683"/>
            </w:placeholder>
            <w:showingPlcHdr/>
          </w:sdtPr>
          <w:sdtEndPr/>
          <w:sdtContent>
            <w:tc>
              <w:tcPr>
                <w:tcW w:w="6745" w:type="dxa"/>
                <w:gridSpan w:val="5"/>
                <w:shd w:val="clear" w:color="auto" w:fill="FCF4EC" w:themeFill="accent1" w:themeFillTint="33"/>
              </w:tcPr>
              <w:p w14:paraId="6D131BF4" w14:textId="53B215E9" w:rsidR="000075FD" w:rsidRDefault="00A828A4" w:rsidP="000075FD">
                <w:pPr>
                  <w:spacing w:before="0"/>
                  <w:rPr>
                    <w:b/>
                    <w:bCs/>
                    <w:color w:val="053654" w:themeColor="accent2"/>
                  </w:rPr>
                </w:pPr>
                <w:r w:rsidRPr="00A828A4">
                  <w:rPr>
                    <w:rStyle w:val="PlaceholderText"/>
                    <w:sz w:val="18"/>
                    <w:szCs w:val="18"/>
                  </w:rPr>
                  <w:t>Click or tap here to enter text.</w:t>
                </w:r>
              </w:p>
            </w:tc>
          </w:sdtContent>
        </w:sdt>
      </w:tr>
      <w:tr w:rsidR="000075FD" w14:paraId="4C090364" w14:textId="77777777" w:rsidTr="00B3107B">
        <w:tc>
          <w:tcPr>
            <w:tcW w:w="3325" w:type="dxa"/>
            <w:gridSpan w:val="3"/>
          </w:tcPr>
          <w:p w14:paraId="1E83E365" w14:textId="2276FD97" w:rsidR="000075FD" w:rsidRDefault="000075FD" w:rsidP="000075FD">
            <w:pPr>
              <w:spacing w:before="0"/>
              <w:jc w:val="right"/>
              <w:rPr>
                <w:b/>
                <w:bCs/>
                <w:color w:val="053654" w:themeColor="accent2"/>
              </w:rPr>
            </w:pPr>
            <w:r>
              <w:rPr>
                <w:b/>
                <w:bCs/>
                <w:color w:val="053654" w:themeColor="accent2"/>
              </w:rPr>
              <w:t>Home Telephone:</w:t>
            </w:r>
          </w:p>
        </w:tc>
        <w:sdt>
          <w:sdtPr>
            <w:rPr>
              <w:b/>
              <w:bCs/>
              <w:color w:val="053654" w:themeColor="accent2"/>
            </w:rPr>
            <w:id w:val="-1462023883"/>
            <w:placeholder>
              <w:docPart w:val="DA8BB98BCADA4B6988DF129697DFBB2B"/>
            </w:placeholder>
            <w:showingPlcHdr/>
          </w:sdtPr>
          <w:sdtEndPr/>
          <w:sdtContent>
            <w:tc>
              <w:tcPr>
                <w:tcW w:w="6745" w:type="dxa"/>
                <w:gridSpan w:val="5"/>
                <w:shd w:val="clear" w:color="auto" w:fill="FCF4EC" w:themeFill="accent1" w:themeFillTint="33"/>
              </w:tcPr>
              <w:p w14:paraId="44B76E23" w14:textId="626C2169" w:rsidR="000075FD" w:rsidRDefault="00A828A4" w:rsidP="000075FD">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bl>
    <w:p w14:paraId="7792EE0F" w14:textId="77777777" w:rsidR="000075FD" w:rsidRDefault="000075FD" w:rsidP="000075FD">
      <w:pPr>
        <w:spacing w:before="0" w:after="0"/>
        <w:rPr>
          <w:b/>
          <w:bCs/>
          <w:color w:val="053654" w:themeColor="accent2"/>
        </w:rPr>
      </w:pPr>
    </w:p>
    <w:tbl>
      <w:tblPr>
        <w:tblStyle w:val="TableGrid"/>
        <w:tblW w:w="0" w:type="auto"/>
        <w:tblBorders>
          <w:top w:val="none" w:sz="0" w:space="0" w:color="auto"/>
          <w:left w:val="none" w:sz="0" w:space="0" w:color="auto"/>
          <w:bottom w:val="none" w:sz="0" w:space="0" w:color="auto"/>
          <w:right w:val="none" w:sz="0" w:space="0" w:color="auto"/>
        </w:tblBorders>
        <w:tblCellMar>
          <w:top w:w="58" w:type="dxa"/>
          <w:bottom w:w="58" w:type="dxa"/>
        </w:tblCellMar>
        <w:tblLook w:val="04A0" w:firstRow="1" w:lastRow="0" w:firstColumn="1" w:lastColumn="0" w:noHBand="0" w:noVBand="1"/>
      </w:tblPr>
      <w:tblGrid>
        <w:gridCol w:w="1678"/>
        <w:gridCol w:w="839"/>
        <w:gridCol w:w="808"/>
        <w:gridCol w:w="1710"/>
        <w:gridCol w:w="1080"/>
        <w:gridCol w:w="1437"/>
        <w:gridCol w:w="839"/>
        <w:gridCol w:w="1679"/>
      </w:tblGrid>
      <w:tr w:rsidR="00F50CB5" w14:paraId="1B3AB030" w14:textId="77777777" w:rsidTr="001337FB">
        <w:tc>
          <w:tcPr>
            <w:tcW w:w="3325" w:type="dxa"/>
            <w:gridSpan w:val="3"/>
          </w:tcPr>
          <w:p w14:paraId="22E6788E" w14:textId="101FDA44" w:rsidR="00F50CB5" w:rsidRDefault="00F50CB5" w:rsidP="00CE2F89">
            <w:pPr>
              <w:spacing w:before="0"/>
              <w:jc w:val="right"/>
              <w:rPr>
                <w:b/>
                <w:bCs/>
                <w:color w:val="053654" w:themeColor="accent2"/>
              </w:rPr>
            </w:pPr>
            <w:r>
              <w:rPr>
                <w:b/>
                <w:bCs/>
                <w:color w:val="053654" w:themeColor="accent2"/>
              </w:rPr>
              <w:t>Nominating Agency 2:</w:t>
            </w:r>
          </w:p>
        </w:tc>
        <w:sdt>
          <w:sdtPr>
            <w:rPr>
              <w:b/>
              <w:bCs/>
              <w:color w:val="053654" w:themeColor="accent2"/>
              <w:highlight w:val="yellow"/>
            </w:rPr>
            <w:id w:val="-566801269"/>
            <w:placeholder>
              <w:docPart w:val="71249AFD03514F23848DB9D01834B7BC"/>
            </w:placeholder>
            <w:showingPlcHdr/>
          </w:sdtPr>
          <w:sdtEndPr/>
          <w:sdtContent>
            <w:tc>
              <w:tcPr>
                <w:tcW w:w="6745" w:type="dxa"/>
                <w:gridSpan w:val="5"/>
                <w:shd w:val="clear" w:color="auto" w:fill="FCF4EC" w:themeFill="accent1" w:themeFillTint="33"/>
              </w:tcPr>
              <w:p w14:paraId="7EABADE2" w14:textId="77777777" w:rsidR="00F50CB5" w:rsidRPr="000075FD" w:rsidRDefault="00F50CB5" w:rsidP="00CE2F89">
                <w:pPr>
                  <w:spacing w:before="0"/>
                  <w:rPr>
                    <w:b/>
                    <w:bCs/>
                    <w:color w:val="053654" w:themeColor="accent2"/>
                    <w:highlight w:val="yellow"/>
                  </w:rPr>
                </w:pPr>
                <w:r w:rsidRPr="00A828A4">
                  <w:rPr>
                    <w:rStyle w:val="PlaceholderText"/>
                    <w:sz w:val="18"/>
                    <w:szCs w:val="18"/>
                  </w:rPr>
                  <w:t>Click or tap here to enter text.</w:t>
                </w:r>
              </w:p>
            </w:tc>
          </w:sdtContent>
        </w:sdt>
      </w:tr>
      <w:tr w:rsidR="00F50CB5" w14:paraId="417FFCDC" w14:textId="77777777" w:rsidTr="00CE2F89">
        <w:trPr>
          <w:trHeight w:val="287"/>
        </w:trPr>
        <w:tc>
          <w:tcPr>
            <w:tcW w:w="3325" w:type="dxa"/>
            <w:gridSpan w:val="3"/>
          </w:tcPr>
          <w:p w14:paraId="3585E94B" w14:textId="77777777" w:rsidR="00F50CB5" w:rsidRDefault="00F50CB5" w:rsidP="00CE2F89">
            <w:pPr>
              <w:spacing w:before="0"/>
              <w:jc w:val="right"/>
              <w:rPr>
                <w:b/>
                <w:bCs/>
                <w:color w:val="053654" w:themeColor="accent2"/>
              </w:rPr>
            </w:pPr>
            <w:r>
              <w:rPr>
                <w:b/>
                <w:bCs/>
                <w:color w:val="053654" w:themeColor="accent2"/>
              </w:rPr>
              <w:t>Address:</w:t>
            </w:r>
          </w:p>
        </w:tc>
        <w:sdt>
          <w:sdtPr>
            <w:rPr>
              <w:b/>
              <w:bCs/>
              <w:color w:val="053654" w:themeColor="accent2"/>
              <w:sz w:val="18"/>
              <w:szCs w:val="18"/>
            </w:rPr>
            <w:id w:val="-1111511173"/>
            <w:placeholder>
              <w:docPart w:val="798B01CB9B1D48A3A4F096C9F7FE6485"/>
            </w:placeholder>
            <w:showingPlcHdr/>
          </w:sdtPr>
          <w:sdtEndPr/>
          <w:sdtContent>
            <w:tc>
              <w:tcPr>
                <w:tcW w:w="6745" w:type="dxa"/>
                <w:gridSpan w:val="5"/>
                <w:shd w:val="clear" w:color="auto" w:fill="FCF4EC" w:themeFill="accent1" w:themeFillTint="33"/>
              </w:tcPr>
              <w:p w14:paraId="6D53C380" w14:textId="77777777" w:rsidR="00F50CB5" w:rsidRPr="00A828A4" w:rsidRDefault="00F50CB5" w:rsidP="00CE2F89">
                <w:pPr>
                  <w:spacing w:before="0"/>
                  <w:rPr>
                    <w:b/>
                    <w:bCs/>
                    <w:color w:val="053654" w:themeColor="accent2"/>
                    <w:sz w:val="18"/>
                    <w:szCs w:val="18"/>
                  </w:rPr>
                </w:pPr>
                <w:r w:rsidRPr="00A828A4">
                  <w:rPr>
                    <w:rStyle w:val="PlaceholderText"/>
                    <w:sz w:val="18"/>
                    <w:szCs w:val="18"/>
                  </w:rPr>
                  <w:t>Click or tap here to enter text.</w:t>
                </w:r>
              </w:p>
            </w:tc>
          </w:sdtContent>
        </w:sdt>
      </w:tr>
      <w:tr w:rsidR="00F50CB5" w14:paraId="4B0E5367" w14:textId="77777777" w:rsidTr="00CE2F89">
        <w:tc>
          <w:tcPr>
            <w:tcW w:w="1678" w:type="dxa"/>
          </w:tcPr>
          <w:p w14:paraId="66146B65" w14:textId="77777777" w:rsidR="00F50CB5" w:rsidRDefault="00F50CB5" w:rsidP="00CE2F89">
            <w:pPr>
              <w:spacing w:before="0"/>
              <w:jc w:val="right"/>
              <w:rPr>
                <w:b/>
                <w:bCs/>
                <w:color w:val="053654" w:themeColor="accent2"/>
              </w:rPr>
            </w:pPr>
            <w:r>
              <w:rPr>
                <w:b/>
                <w:bCs/>
                <w:color w:val="053654" w:themeColor="accent2"/>
              </w:rPr>
              <w:t>City:</w:t>
            </w:r>
          </w:p>
        </w:tc>
        <w:sdt>
          <w:sdtPr>
            <w:rPr>
              <w:b/>
              <w:bCs/>
              <w:color w:val="053654" w:themeColor="accent2"/>
            </w:rPr>
            <w:id w:val="1755252087"/>
            <w:placeholder>
              <w:docPart w:val="2579CC9524C147D2A4A56506D75E7643"/>
            </w:placeholder>
            <w:showingPlcHdr/>
          </w:sdtPr>
          <w:sdtEndPr/>
          <w:sdtContent>
            <w:tc>
              <w:tcPr>
                <w:tcW w:w="3357" w:type="dxa"/>
                <w:gridSpan w:val="3"/>
                <w:shd w:val="clear" w:color="auto" w:fill="FCF4EC" w:themeFill="accent1" w:themeFillTint="33"/>
              </w:tcPr>
              <w:p w14:paraId="3868FBFA" w14:textId="77777777" w:rsidR="00F50CB5" w:rsidRDefault="00F50CB5" w:rsidP="00CE2F89">
                <w:pPr>
                  <w:spacing w:before="0"/>
                  <w:rPr>
                    <w:b/>
                    <w:bCs/>
                    <w:color w:val="053654" w:themeColor="accent2"/>
                  </w:rPr>
                </w:pPr>
                <w:r w:rsidRPr="00A828A4">
                  <w:rPr>
                    <w:rStyle w:val="PlaceholderText"/>
                    <w:sz w:val="18"/>
                    <w:szCs w:val="18"/>
                  </w:rPr>
                  <w:t>Add text</w:t>
                </w:r>
              </w:p>
            </w:tc>
          </w:sdtContent>
        </w:sdt>
        <w:tc>
          <w:tcPr>
            <w:tcW w:w="1080" w:type="dxa"/>
          </w:tcPr>
          <w:p w14:paraId="2E976A15" w14:textId="77777777" w:rsidR="00F50CB5" w:rsidRDefault="00F50CB5" w:rsidP="00CE2F89">
            <w:pPr>
              <w:spacing w:before="0"/>
              <w:jc w:val="right"/>
              <w:rPr>
                <w:b/>
                <w:bCs/>
                <w:color w:val="053654" w:themeColor="accent2"/>
              </w:rPr>
            </w:pPr>
            <w:r>
              <w:rPr>
                <w:b/>
                <w:bCs/>
                <w:color w:val="053654" w:themeColor="accent2"/>
              </w:rPr>
              <w:t>State:</w:t>
            </w:r>
          </w:p>
        </w:tc>
        <w:sdt>
          <w:sdtPr>
            <w:rPr>
              <w:b/>
              <w:bCs/>
              <w:color w:val="auto"/>
            </w:rPr>
            <w:id w:val="-269783459"/>
            <w:placeholder>
              <w:docPart w:val="5512F45D49F74890A76888D54BA49803"/>
            </w:placeholder>
            <w:showingPlcHdr/>
          </w:sdtPr>
          <w:sdtEndPr/>
          <w:sdtContent>
            <w:tc>
              <w:tcPr>
                <w:tcW w:w="1437" w:type="dxa"/>
                <w:shd w:val="clear" w:color="auto" w:fill="FCF4EC" w:themeFill="accent1" w:themeFillTint="33"/>
              </w:tcPr>
              <w:p w14:paraId="01CD6D51" w14:textId="77777777" w:rsidR="00F50CB5" w:rsidRPr="006F2AAE" w:rsidRDefault="00F50CB5" w:rsidP="00CE2F89">
                <w:pPr>
                  <w:spacing w:before="0"/>
                  <w:rPr>
                    <w:b/>
                    <w:bCs/>
                    <w:color w:val="auto"/>
                  </w:rPr>
                </w:pPr>
                <w:r w:rsidRPr="00A828A4">
                  <w:rPr>
                    <w:rStyle w:val="PlaceholderText"/>
                    <w:sz w:val="18"/>
                    <w:szCs w:val="18"/>
                  </w:rPr>
                  <w:t>text</w:t>
                </w:r>
              </w:p>
            </w:tc>
          </w:sdtContent>
        </w:sdt>
        <w:tc>
          <w:tcPr>
            <w:tcW w:w="839" w:type="dxa"/>
          </w:tcPr>
          <w:p w14:paraId="40E76D0E" w14:textId="77777777" w:rsidR="00F50CB5" w:rsidRDefault="00F50CB5" w:rsidP="00CE2F89">
            <w:pPr>
              <w:spacing w:before="0"/>
              <w:jc w:val="right"/>
              <w:rPr>
                <w:b/>
                <w:bCs/>
                <w:color w:val="053654" w:themeColor="accent2"/>
              </w:rPr>
            </w:pPr>
            <w:r>
              <w:rPr>
                <w:b/>
                <w:bCs/>
                <w:color w:val="053654" w:themeColor="accent2"/>
              </w:rPr>
              <w:t>Zip:</w:t>
            </w:r>
          </w:p>
        </w:tc>
        <w:sdt>
          <w:sdtPr>
            <w:rPr>
              <w:b/>
              <w:bCs/>
              <w:color w:val="053654" w:themeColor="accent2"/>
            </w:rPr>
            <w:id w:val="802890960"/>
            <w:placeholder>
              <w:docPart w:val="5CE9DFCAB48641808EEB6BF1850AA578"/>
            </w:placeholder>
            <w:showingPlcHdr/>
          </w:sdtPr>
          <w:sdtEndPr/>
          <w:sdtContent>
            <w:tc>
              <w:tcPr>
                <w:tcW w:w="1679" w:type="dxa"/>
                <w:shd w:val="clear" w:color="auto" w:fill="FCF4EC" w:themeFill="accent1" w:themeFillTint="33"/>
              </w:tcPr>
              <w:p w14:paraId="094F8783" w14:textId="77777777" w:rsidR="00F50CB5" w:rsidRDefault="00F50CB5" w:rsidP="00CE2F89">
                <w:pPr>
                  <w:spacing w:before="0"/>
                  <w:rPr>
                    <w:b/>
                    <w:bCs/>
                    <w:color w:val="053654" w:themeColor="accent2"/>
                  </w:rPr>
                </w:pPr>
                <w:r w:rsidRPr="00A828A4">
                  <w:rPr>
                    <w:rStyle w:val="PlaceholderText"/>
                    <w:sz w:val="18"/>
                    <w:szCs w:val="18"/>
                  </w:rPr>
                  <w:t>Add text.</w:t>
                </w:r>
              </w:p>
            </w:tc>
          </w:sdtContent>
        </w:sdt>
      </w:tr>
      <w:tr w:rsidR="00F50CB5" w14:paraId="3943358E" w14:textId="77777777" w:rsidTr="00CE2F89">
        <w:tc>
          <w:tcPr>
            <w:tcW w:w="2517" w:type="dxa"/>
            <w:gridSpan w:val="2"/>
          </w:tcPr>
          <w:p w14:paraId="7FA273B3" w14:textId="77777777" w:rsidR="00F50CB5" w:rsidRDefault="00F50CB5" w:rsidP="00CE2F89">
            <w:pPr>
              <w:spacing w:before="0"/>
              <w:jc w:val="right"/>
              <w:rPr>
                <w:b/>
                <w:bCs/>
                <w:color w:val="053654" w:themeColor="accent2"/>
              </w:rPr>
            </w:pPr>
            <w:r>
              <w:rPr>
                <w:b/>
                <w:bCs/>
                <w:color w:val="053654" w:themeColor="accent2"/>
              </w:rPr>
              <w:t>Telephone:</w:t>
            </w:r>
          </w:p>
        </w:tc>
        <w:sdt>
          <w:sdtPr>
            <w:rPr>
              <w:b/>
              <w:bCs/>
              <w:color w:val="053654" w:themeColor="accent2"/>
            </w:rPr>
            <w:id w:val="-2011369896"/>
            <w:placeholder>
              <w:docPart w:val="FDE2FAB5CF4E45349537E59F2958918C"/>
            </w:placeholder>
            <w:showingPlcHdr/>
          </w:sdtPr>
          <w:sdtEndPr/>
          <w:sdtContent>
            <w:tc>
              <w:tcPr>
                <w:tcW w:w="3598" w:type="dxa"/>
                <w:gridSpan w:val="3"/>
                <w:shd w:val="clear" w:color="auto" w:fill="FCF4EC" w:themeFill="accent1" w:themeFillTint="33"/>
              </w:tcPr>
              <w:p w14:paraId="163D9FB4" w14:textId="77777777" w:rsidR="00F50CB5" w:rsidRDefault="00F50CB5" w:rsidP="00CE2F89">
                <w:pPr>
                  <w:spacing w:before="0"/>
                  <w:rPr>
                    <w:b/>
                    <w:bCs/>
                    <w:color w:val="053654" w:themeColor="accent2"/>
                  </w:rPr>
                </w:pPr>
                <w:r w:rsidRPr="00A828A4">
                  <w:rPr>
                    <w:rStyle w:val="PlaceholderText"/>
                    <w:sz w:val="18"/>
                    <w:szCs w:val="18"/>
                  </w:rPr>
                  <w:t>Click or tap here to enter text.</w:t>
                </w:r>
              </w:p>
            </w:tc>
          </w:sdtContent>
        </w:sdt>
        <w:tc>
          <w:tcPr>
            <w:tcW w:w="1437" w:type="dxa"/>
          </w:tcPr>
          <w:p w14:paraId="552471AA" w14:textId="77777777" w:rsidR="00F50CB5" w:rsidRDefault="00F50CB5" w:rsidP="00CE2F89">
            <w:pPr>
              <w:spacing w:before="0"/>
              <w:jc w:val="right"/>
              <w:rPr>
                <w:b/>
                <w:bCs/>
                <w:color w:val="053654" w:themeColor="accent2"/>
              </w:rPr>
            </w:pPr>
            <w:r>
              <w:rPr>
                <w:b/>
                <w:bCs/>
                <w:color w:val="053654" w:themeColor="accent2"/>
              </w:rPr>
              <w:t>Fax:</w:t>
            </w:r>
          </w:p>
        </w:tc>
        <w:sdt>
          <w:sdtPr>
            <w:rPr>
              <w:b/>
              <w:bCs/>
              <w:color w:val="053654" w:themeColor="accent2"/>
            </w:rPr>
            <w:id w:val="184253226"/>
            <w:placeholder>
              <w:docPart w:val="FE3463B1C1924A3A85863A8103207B25"/>
            </w:placeholder>
            <w:showingPlcHdr/>
          </w:sdtPr>
          <w:sdtEndPr/>
          <w:sdtContent>
            <w:tc>
              <w:tcPr>
                <w:tcW w:w="2518" w:type="dxa"/>
                <w:gridSpan w:val="2"/>
                <w:shd w:val="clear" w:color="auto" w:fill="FCF4EC" w:themeFill="accent1" w:themeFillTint="33"/>
              </w:tcPr>
              <w:p w14:paraId="72296637" w14:textId="77777777" w:rsidR="00F50CB5" w:rsidRDefault="00F50CB5" w:rsidP="00CE2F89">
                <w:pPr>
                  <w:spacing w:before="0"/>
                  <w:rPr>
                    <w:b/>
                    <w:bCs/>
                    <w:color w:val="053654" w:themeColor="accent2"/>
                  </w:rPr>
                </w:pPr>
                <w:r>
                  <w:rPr>
                    <w:rStyle w:val="PlaceholderText"/>
                    <w:sz w:val="18"/>
                    <w:szCs w:val="18"/>
                  </w:rPr>
                  <w:t xml:space="preserve">Add </w:t>
                </w:r>
                <w:r w:rsidRPr="00A828A4">
                  <w:rPr>
                    <w:rStyle w:val="PlaceholderText"/>
                    <w:sz w:val="18"/>
                    <w:szCs w:val="18"/>
                  </w:rPr>
                  <w:t>text.</w:t>
                </w:r>
              </w:p>
            </w:tc>
          </w:sdtContent>
        </w:sdt>
      </w:tr>
      <w:tr w:rsidR="00F50CB5" w14:paraId="10FF3D2D" w14:textId="77777777" w:rsidTr="00CE2F89">
        <w:tc>
          <w:tcPr>
            <w:tcW w:w="3325" w:type="dxa"/>
            <w:gridSpan w:val="3"/>
          </w:tcPr>
          <w:p w14:paraId="626A5FE0" w14:textId="2EFC48AC" w:rsidR="00F50CB5" w:rsidRDefault="00F50CB5" w:rsidP="00CE2F89">
            <w:pPr>
              <w:spacing w:before="0"/>
              <w:jc w:val="right"/>
              <w:rPr>
                <w:b/>
                <w:bCs/>
                <w:color w:val="053654" w:themeColor="accent2"/>
              </w:rPr>
            </w:pPr>
            <w:r>
              <w:rPr>
                <w:b/>
                <w:bCs/>
                <w:color w:val="053654" w:themeColor="accent2"/>
              </w:rPr>
              <w:t>Name of Nominator 2:</w:t>
            </w:r>
          </w:p>
        </w:tc>
        <w:sdt>
          <w:sdtPr>
            <w:rPr>
              <w:b/>
              <w:bCs/>
              <w:color w:val="053654" w:themeColor="accent2"/>
            </w:rPr>
            <w:id w:val="1122881954"/>
            <w:placeholder>
              <w:docPart w:val="3AA2844C25094E31A154E41594EB6492"/>
            </w:placeholder>
            <w:showingPlcHdr/>
          </w:sdtPr>
          <w:sdtEndPr/>
          <w:sdtContent>
            <w:tc>
              <w:tcPr>
                <w:tcW w:w="6745" w:type="dxa"/>
                <w:gridSpan w:val="5"/>
                <w:shd w:val="clear" w:color="auto" w:fill="FCF4EC" w:themeFill="accent1" w:themeFillTint="33"/>
              </w:tcPr>
              <w:p w14:paraId="25ED05AB" w14:textId="77777777" w:rsidR="00F50CB5" w:rsidRDefault="00F50CB5" w:rsidP="00CE2F89">
                <w:pPr>
                  <w:spacing w:before="0"/>
                  <w:rPr>
                    <w:b/>
                    <w:bCs/>
                    <w:color w:val="053654" w:themeColor="accent2"/>
                  </w:rPr>
                </w:pPr>
                <w:r w:rsidRPr="00A828A4">
                  <w:rPr>
                    <w:rStyle w:val="PlaceholderText"/>
                    <w:sz w:val="18"/>
                    <w:szCs w:val="18"/>
                  </w:rPr>
                  <w:t>Click or tap here to enter text.</w:t>
                </w:r>
              </w:p>
            </w:tc>
          </w:sdtContent>
        </w:sdt>
      </w:tr>
      <w:tr w:rsidR="00F50CB5" w14:paraId="0FA23D19" w14:textId="77777777" w:rsidTr="00CE2F89">
        <w:tc>
          <w:tcPr>
            <w:tcW w:w="3325" w:type="dxa"/>
            <w:gridSpan w:val="3"/>
          </w:tcPr>
          <w:p w14:paraId="2ADAA8D6" w14:textId="77777777" w:rsidR="00F50CB5" w:rsidRDefault="00F50CB5" w:rsidP="00CE2F89">
            <w:pPr>
              <w:spacing w:before="0"/>
              <w:jc w:val="right"/>
              <w:rPr>
                <w:b/>
                <w:bCs/>
                <w:color w:val="053654" w:themeColor="accent2"/>
              </w:rPr>
            </w:pPr>
            <w:r>
              <w:rPr>
                <w:b/>
                <w:bCs/>
                <w:color w:val="053654" w:themeColor="accent2"/>
              </w:rPr>
              <w:t>Position of Nominator:</w:t>
            </w:r>
          </w:p>
        </w:tc>
        <w:sdt>
          <w:sdtPr>
            <w:rPr>
              <w:b/>
              <w:bCs/>
              <w:color w:val="053654" w:themeColor="accent2"/>
            </w:rPr>
            <w:id w:val="-1554777401"/>
            <w:placeholder>
              <w:docPart w:val="D27EB60669A0422788F77F72F55EB8B2"/>
            </w:placeholder>
            <w:showingPlcHdr/>
          </w:sdtPr>
          <w:sdtEndPr/>
          <w:sdtContent>
            <w:tc>
              <w:tcPr>
                <w:tcW w:w="6745" w:type="dxa"/>
                <w:gridSpan w:val="5"/>
                <w:shd w:val="clear" w:color="auto" w:fill="FCF4EC" w:themeFill="accent1" w:themeFillTint="33"/>
              </w:tcPr>
              <w:p w14:paraId="218BEA24" w14:textId="77777777" w:rsidR="00F50CB5" w:rsidRDefault="00F50CB5" w:rsidP="00CE2F89">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r w:rsidR="00F50CB5" w14:paraId="448D1DD9" w14:textId="77777777" w:rsidTr="00CE2F89">
        <w:tc>
          <w:tcPr>
            <w:tcW w:w="3325" w:type="dxa"/>
            <w:gridSpan w:val="3"/>
          </w:tcPr>
          <w:p w14:paraId="5E0EAFA3" w14:textId="77777777" w:rsidR="00F50CB5" w:rsidRDefault="00F50CB5" w:rsidP="00CE2F89">
            <w:pPr>
              <w:spacing w:before="0"/>
              <w:jc w:val="right"/>
              <w:rPr>
                <w:b/>
                <w:bCs/>
                <w:color w:val="053654" w:themeColor="accent2"/>
              </w:rPr>
            </w:pPr>
            <w:r>
              <w:rPr>
                <w:b/>
                <w:bCs/>
                <w:color w:val="053654" w:themeColor="accent2"/>
              </w:rPr>
              <w:t>Telephone of Nominator:</w:t>
            </w:r>
          </w:p>
        </w:tc>
        <w:sdt>
          <w:sdtPr>
            <w:rPr>
              <w:b/>
              <w:bCs/>
              <w:color w:val="053654" w:themeColor="accent2"/>
            </w:rPr>
            <w:id w:val="626672062"/>
            <w:placeholder>
              <w:docPart w:val="F6CB61F3FBB44E188F72C99AE726C296"/>
            </w:placeholder>
            <w:showingPlcHdr/>
          </w:sdtPr>
          <w:sdtEndPr>
            <w:rPr>
              <w:sz w:val="18"/>
              <w:szCs w:val="18"/>
            </w:rPr>
          </w:sdtEndPr>
          <w:sdtContent>
            <w:tc>
              <w:tcPr>
                <w:tcW w:w="6745" w:type="dxa"/>
                <w:gridSpan w:val="5"/>
                <w:shd w:val="clear" w:color="auto" w:fill="FCF4EC" w:themeFill="accent1" w:themeFillTint="33"/>
              </w:tcPr>
              <w:p w14:paraId="7474EBF5" w14:textId="77777777" w:rsidR="00F50CB5" w:rsidRDefault="00F50CB5" w:rsidP="00CE2F89">
                <w:pPr>
                  <w:spacing w:before="0"/>
                  <w:rPr>
                    <w:b/>
                    <w:bCs/>
                    <w:color w:val="053654" w:themeColor="accent2"/>
                  </w:rPr>
                </w:pPr>
                <w:r w:rsidRPr="00A828A4">
                  <w:rPr>
                    <w:rStyle w:val="PlaceholderText"/>
                    <w:sz w:val="18"/>
                    <w:szCs w:val="18"/>
                  </w:rPr>
                  <w:t>Click or tap here to enter text.</w:t>
                </w:r>
              </w:p>
            </w:tc>
          </w:sdtContent>
        </w:sdt>
      </w:tr>
      <w:tr w:rsidR="00F50CB5" w14:paraId="6EA57135" w14:textId="77777777" w:rsidTr="00CE2F89">
        <w:tc>
          <w:tcPr>
            <w:tcW w:w="3325" w:type="dxa"/>
            <w:gridSpan w:val="3"/>
          </w:tcPr>
          <w:p w14:paraId="74BEF3CE" w14:textId="77777777" w:rsidR="00F50CB5" w:rsidRDefault="00F50CB5" w:rsidP="00CE2F89">
            <w:pPr>
              <w:spacing w:before="0"/>
              <w:jc w:val="right"/>
              <w:rPr>
                <w:b/>
                <w:bCs/>
                <w:color w:val="053654" w:themeColor="accent2"/>
              </w:rPr>
            </w:pPr>
            <w:r>
              <w:rPr>
                <w:b/>
                <w:bCs/>
                <w:color w:val="053654" w:themeColor="accent2"/>
              </w:rPr>
              <w:t>Email Address of Nominator:</w:t>
            </w:r>
          </w:p>
        </w:tc>
        <w:sdt>
          <w:sdtPr>
            <w:rPr>
              <w:b/>
              <w:bCs/>
              <w:color w:val="053654" w:themeColor="accent2"/>
            </w:rPr>
            <w:id w:val="1924222249"/>
            <w:placeholder>
              <w:docPart w:val="6769C2EF27C34FE6B77976B75D0F9F34"/>
            </w:placeholder>
            <w:showingPlcHdr/>
          </w:sdtPr>
          <w:sdtEndPr/>
          <w:sdtContent>
            <w:tc>
              <w:tcPr>
                <w:tcW w:w="6745" w:type="dxa"/>
                <w:gridSpan w:val="5"/>
                <w:shd w:val="clear" w:color="auto" w:fill="FCF4EC" w:themeFill="accent1" w:themeFillTint="33"/>
              </w:tcPr>
              <w:p w14:paraId="5C9C2E34" w14:textId="77777777" w:rsidR="00F50CB5" w:rsidRDefault="00F50CB5" w:rsidP="00CE2F89">
                <w:pPr>
                  <w:spacing w:before="0"/>
                  <w:rPr>
                    <w:b/>
                    <w:bCs/>
                    <w:color w:val="053654" w:themeColor="accent2"/>
                  </w:rPr>
                </w:pPr>
                <w:r w:rsidRPr="00A828A4">
                  <w:rPr>
                    <w:rStyle w:val="PlaceholderText"/>
                    <w:sz w:val="18"/>
                    <w:szCs w:val="18"/>
                  </w:rPr>
                  <w:t>Click or tap here to enter text.</w:t>
                </w:r>
              </w:p>
            </w:tc>
          </w:sdtContent>
        </w:sdt>
      </w:tr>
      <w:tr w:rsidR="00F50CB5" w14:paraId="17DED5D4" w14:textId="77777777" w:rsidTr="00CE2F89">
        <w:tc>
          <w:tcPr>
            <w:tcW w:w="3325" w:type="dxa"/>
            <w:gridSpan w:val="3"/>
          </w:tcPr>
          <w:p w14:paraId="5BF4E2CE" w14:textId="77777777" w:rsidR="00F50CB5" w:rsidRDefault="00F50CB5" w:rsidP="00CE2F89">
            <w:pPr>
              <w:spacing w:before="0"/>
              <w:jc w:val="right"/>
              <w:rPr>
                <w:b/>
                <w:bCs/>
                <w:color w:val="053654" w:themeColor="accent2"/>
              </w:rPr>
            </w:pPr>
            <w:r>
              <w:rPr>
                <w:b/>
                <w:bCs/>
                <w:color w:val="053654" w:themeColor="accent2"/>
              </w:rPr>
              <w:t>Home Telephone:</w:t>
            </w:r>
          </w:p>
        </w:tc>
        <w:sdt>
          <w:sdtPr>
            <w:rPr>
              <w:b/>
              <w:bCs/>
              <w:color w:val="053654" w:themeColor="accent2"/>
            </w:rPr>
            <w:id w:val="2040008064"/>
            <w:placeholder>
              <w:docPart w:val="69217DA5DBC74E24BB2DC8BED3C49650"/>
            </w:placeholder>
            <w:showingPlcHdr/>
          </w:sdtPr>
          <w:sdtEndPr/>
          <w:sdtContent>
            <w:tc>
              <w:tcPr>
                <w:tcW w:w="6745" w:type="dxa"/>
                <w:gridSpan w:val="5"/>
                <w:shd w:val="clear" w:color="auto" w:fill="FCF4EC" w:themeFill="accent1" w:themeFillTint="33"/>
              </w:tcPr>
              <w:p w14:paraId="5CADF00C" w14:textId="77777777" w:rsidR="00F50CB5" w:rsidRDefault="00F50CB5" w:rsidP="00CE2F89">
                <w:pPr>
                  <w:spacing w:before="0"/>
                  <w:rPr>
                    <w:b/>
                    <w:bCs/>
                    <w:color w:val="053654" w:themeColor="accent2"/>
                  </w:rPr>
                </w:pPr>
                <w:r w:rsidRPr="00A828A4">
                  <w:rPr>
                    <w:rStyle w:val="PlaceholderText"/>
                    <w:sz w:val="18"/>
                    <w:szCs w:val="18"/>
                  </w:rPr>
                  <w:t>Click or tap here to enter text</w:t>
                </w:r>
                <w:r w:rsidRPr="00D02DD3">
                  <w:rPr>
                    <w:rStyle w:val="PlaceholderText"/>
                  </w:rPr>
                  <w:t>.</w:t>
                </w:r>
              </w:p>
            </w:tc>
          </w:sdtContent>
        </w:sdt>
      </w:tr>
    </w:tbl>
    <w:p w14:paraId="3C644E49" w14:textId="77777777" w:rsidR="00F50CB5" w:rsidRDefault="00F50CB5" w:rsidP="000075FD">
      <w:pPr>
        <w:spacing w:before="0" w:after="0"/>
        <w:rPr>
          <w:b/>
          <w:bCs/>
          <w:color w:val="053654" w:themeColor="accent2"/>
        </w:rPr>
      </w:pPr>
    </w:p>
    <w:p w14:paraId="6C2D9E06" w14:textId="1F7CBC0A" w:rsidR="00F50CB5" w:rsidRDefault="00F50CB5">
      <w:pPr>
        <w:rPr>
          <w:b/>
          <w:bCs/>
          <w:color w:val="053654" w:themeColor="accent2"/>
        </w:rPr>
      </w:pPr>
      <w:r>
        <w:rPr>
          <w:b/>
          <w:bCs/>
          <w:color w:val="053654" w:themeColor="accent2"/>
        </w:rPr>
        <w:br w:type="page"/>
      </w:r>
    </w:p>
    <w:tbl>
      <w:tblPr>
        <w:tblStyle w:val="TableGrid"/>
        <w:tblW w:w="0" w:type="auto"/>
        <w:tblCellMar>
          <w:top w:w="58" w:type="dxa"/>
          <w:bottom w:w="58" w:type="dxa"/>
        </w:tblCellMar>
        <w:tblLook w:val="04A0" w:firstRow="1" w:lastRow="0" w:firstColumn="1" w:lastColumn="0" w:noHBand="0" w:noVBand="1"/>
      </w:tblPr>
      <w:tblGrid>
        <w:gridCol w:w="1678"/>
        <w:gridCol w:w="839"/>
        <w:gridCol w:w="898"/>
        <w:gridCol w:w="1620"/>
        <w:gridCol w:w="1080"/>
        <w:gridCol w:w="1530"/>
        <w:gridCol w:w="746"/>
        <w:gridCol w:w="1679"/>
      </w:tblGrid>
      <w:tr w:rsidR="000075FD" w14:paraId="437B79BD" w14:textId="77777777" w:rsidTr="00B3107B">
        <w:tc>
          <w:tcPr>
            <w:tcW w:w="3415" w:type="dxa"/>
            <w:gridSpan w:val="3"/>
            <w:tcBorders>
              <w:top w:val="nil"/>
              <w:left w:val="nil"/>
            </w:tcBorders>
          </w:tcPr>
          <w:p w14:paraId="3488ECB3" w14:textId="16B5B560" w:rsidR="000075FD" w:rsidRDefault="000075FD" w:rsidP="003B73DC">
            <w:pPr>
              <w:spacing w:before="0"/>
              <w:jc w:val="right"/>
              <w:rPr>
                <w:b/>
                <w:bCs/>
                <w:color w:val="053654" w:themeColor="accent2"/>
              </w:rPr>
            </w:pPr>
            <w:r>
              <w:rPr>
                <w:b/>
                <w:bCs/>
                <w:color w:val="053654" w:themeColor="accent2"/>
              </w:rPr>
              <w:lastRenderedPageBreak/>
              <w:t>Name of Nominee:</w:t>
            </w:r>
          </w:p>
        </w:tc>
        <w:sdt>
          <w:sdtPr>
            <w:rPr>
              <w:b/>
              <w:bCs/>
              <w:color w:val="053654" w:themeColor="accent2"/>
              <w:highlight w:val="yellow"/>
            </w:rPr>
            <w:id w:val="-1951307053"/>
            <w:placeholder>
              <w:docPart w:val="8CB39815DD6445309447FBDC98AB7ECF"/>
            </w:placeholder>
            <w:showingPlcHdr/>
          </w:sdtPr>
          <w:sdtEndPr/>
          <w:sdtContent>
            <w:tc>
              <w:tcPr>
                <w:tcW w:w="6655" w:type="dxa"/>
                <w:gridSpan w:val="5"/>
                <w:tcBorders>
                  <w:top w:val="nil"/>
                  <w:right w:val="nil"/>
                </w:tcBorders>
                <w:shd w:val="clear" w:color="auto" w:fill="FCF4EC" w:themeFill="accent1" w:themeFillTint="33"/>
              </w:tcPr>
              <w:p w14:paraId="03ED58FC" w14:textId="3B53DA8D" w:rsidR="000075FD" w:rsidRPr="000075FD" w:rsidRDefault="00BD6E6A" w:rsidP="003B73DC">
                <w:pPr>
                  <w:spacing w:before="0"/>
                  <w:rPr>
                    <w:b/>
                    <w:bCs/>
                    <w:color w:val="053654" w:themeColor="accent2"/>
                    <w:highlight w:val="yellow"/>
                  </w:rPr>
                </w:pPr>
                <w:r w:rsidRPr="00BD6E6A">
                  <w:rPr>
                    <w:rStyle w:val="PlaceholderText"/>
                    <w:sz w:val="18"/>
                    <w:szCs w:val="18"/>
                  </w:rPr>
                  <w:t>Click or tap here to enter text.</w:t>
                </w:r>
              </w:p>
            </w:tc>
          </w:sdtContent>
        </w:sdt>
      </w:tr>
      <w:tr w:rsidR="000075FD" w14:paraId="5CF32E06" w14:textId="77777777" w:rsidTr="00B3107B">
        <w:tc>
          <w:tcPr>
            <w:tcW w:w="3415" w:type="dxa"/>
            <w:gridSpan w:val="3"/>
            <w:tcBorders>
              <w:left w:val="nil"/>
            </w:tcBorders>
          </w:tcPr>
          <w:p w14:paraId="64F2D919" w14:textId="0F1BE9F3" w:rsidR="000075FD" w:rsidRDefault="000075FD" w:rsidP="003B73DC">
            <w:pPr>
              <w:spacing w:before="0"/>
              <w:jc w:val="right"/>
              <w:rPr>
                <w:b/>
                <w:bCs/>
                <w:color w:val="053654" w:themeColor="accent2"/>
              </w:rPr>
            </w:pPr>
            <w:r>
              <w:rPr>
                <w:b/>
                <w:bCs/>
                <w:color w:val="053654" w:themeColor="accent2"/>
              </w:rPr>
              <w:t>Name(s) of Nominee Parent(s):</w:t>
            </w:r>
          </w:p>
        </w:tc>
        <w:sdt>
          <w:sdtPr>
            <w:rPr>
              <w:b/>
              <w:bCs/>
              <w:color w:val="053654" w:themeColor="accent2"/>
              <w:highlight w:val="yellow"/>
            </w:rPr>
            <w:id w:val="265896803"/>
            <w:placeholder>
              <w:docPart w:val="12233772CECE40A59EE8C21A20A19F61"/>
            </w:placeholder>
            <w:showingPlcHdr/>
          </w:sdtPr>
          <w:sdtEndPr/>
          <w:sdtContent>
            <w:tc>
              <w:tcPr>
                <w:tcW w:w="6655" w:type="dxa"/>
                <w:gridSpan w:val="5"/>
                <w:tcBorders>
                  <w:right w:val="nil"/>
                </w:tcBorders>
                <w:shd w:val="clear" w:color="auto" w:fill="FCF4EC" w:themeFill="accent1" w:themeFillTint="33"/>
              </w:tcPr>
              <w:p w14:paraId="537F7D35" w14:textId="4032DEB6" w:rsidR="000075FD" w:rsidRPr="000075FD" w:rsidRDefault="00BD6E6A" w:rsidP="003B73DC">
                <w:pPr>
                  <w:spacing w:before="0"/>
                  <w:rPr>
                    <w:b/>
                    <w:bCs/>
                    <w:color w:val="053654" w:themeColor="accent2"/>
                    <w:highlight w:val="yellow"/>
                  </w:rPr>
                </w:pPr>
                <w:r w:rsidRPr="00BD6E6A">
                  <w:rPr>
                    <w:rStyle w:val="PlaceholderText"/>
                    <w:sz w:val="18"/>
                    <w:szCs w:val="18"/>
                  </w:rPr>
                  <w:t>Click or tap here to enter text.</w:t>
                </w:r>
              </w:p>
            </w:tc>
          </w:sdtContent>
        </w:sdt>
      </w:tr>
      <w:tr w:rsidR="000075FD" w14:paraId="37E5E3B7" w14:textId="77777777" w:rsidTr="00B3107B">
        <w:trPr>
          <w:trHeight w:val="287"/>
        </w:trPr>
        <w:tc>
          <w:tcPr>
            <w:tcW w:w="3415" w:type="dxa"/>
            <w:gridSpan w:val="3"/>
            <w:tcBorders>
              <w:left w:val="nil"/>
            </w:tcBorders>
          </w:tcPr>
          <w:p w14:paraId="72FA185B" w14:textId="77777777" w:rsidR="000075FD" w:rsidRDefault="000075FD" w:rsidP="003B73DC">
            <w:pPr>
              <w:spacing w:before="0"/>
              <w:jc w:val="right"/>
              <w:rPr>
                <w:b/>
                <w:bCs/>
                <w:color w:val="053654" w:themeColor="accent2"/>
              </w:rPr>
            </w:pPr>
            <w:r>
              <w:rPr>
                <w:b/>
                <w:bCs/>
                <w:color w:val="053654" w:themeColor="accent2"/>
              </w:rPr>
              <w:t>Address:</w:t>
            </w:r>
          </w:p>
        </w:tc>
        <w:sdt>
          <w:sdtPr>
            <w:rPr>
              <w:b/>
              <w:bCs/>
              <w:color w:val="053654" w:themeColor="accent2"/>
            </w:rPr>
            <w:id w:val="238377736"/>
            <w:placeholder>
              <w:docPart w:val="C6571955478E4EB880A88CC240519D0A"/>
            </w:placeholder>
            <w:showingPlcHdr/>
          </w:sdtPr>
          <w:sdtEndPr/>
          <w:sdtContent>
            <w:tc>
              <w:tcPr>
                <w:tcW w:w="6655" w:type="dxa"/>
                <w:gridSpan w:val="5"/>
                <w:tcBorders>
                  <w:right w:val="nil"/>
                </w:tcBorders>
                <w:shd w:val="clear" w:color="auto" w:fill="FCF4EC" w:themeFill="accent1" w:themeFillTint="33"/>
              </w:tcPr>
              <w:p w14:paraId="7F854CF2" w14:textId="53EC57F3" w:rsidR="000075FD" w:rsidRDefault="00BD6E6A" w:rsidP="003B73DC">
                <w:pPr>
                  <w:spacing w:before="0"/>
                  <w:rPr>
                    <w:b/>
                    <w:bCs/>
                    <w:color w:val="053654" w:themeColor="accent2"/>
                  </w:rPr>
                </w:pPr>
                <w:r w:rsidRPr="00BD6E6A">
                  <w:rPr>
                    <w:rStyle w:val="PlaceholderText"/>
                    <w:sz w:val="18"/>
                    <w:szCs w:val="18"/>
                  </w:rPr>
                  <w:t>Click or tap here to enter text.</w:t>
                </w:r>
              </w:p>
            </w:tc>
          </w:sdtContent>
        </w:sdt>
      </w:tr>
      <w:tr w:rsidR="00B3107B" w14:paraId="4AF9FE7B" w14:textId="77777777" w:rsidTr="00B3107B">
        <w:tc>
          <w:tcPr>
            <w:tcW w:w="1678" w:type="dxa"/>
            <w:tcBorders>
              <w:left w:val="nil"/>
            </w:tcBorders>
          </w:tcPr>
          <w:p w14:paraId="095DAA71" w14:textId="77777777" w:rsidR="000075FD" w:rsidRDefault="000075FD" w:rsidP="003B73DC">
            <w:pPr>
              <w:spacing w:before="0"/>
              <w:jc w:val="right"/>
              <w:rPr>
                <w:b/>
                <w:bCs/>
                <w:color w:val="053654" w:themeColor="accent2"/>
              </w:rPr>
            </w:pPr>
            <w:r>
              <w:rPr>
                <w:b/>
                <w:bCs/>
                <w:color w:val="053654" w:themeColor="accent2"/>
              </w:rPr>
              <w:t>City:</w:t>
            </w:r>
          </w:p>
        </w:tc>
        <w:sdt>
          <w:sdtPr>
            <w:rPr>
              <w:b/>
              <w:bCs/>
              <w:color w:val="053654" w:themeColor="accent2"/>
            </w:rPr>
            <w:id w:val="-1437289038"/>
            <w:placeholder>
              <w:docPart w:val="8B89C12A52FD4FCCA2F66C4D9DB06A82"/>
            </w:placeholder>
            <w:showingPlcHdr/>
          </w:sdtPr>
          <w:sdtEndPr/>
          <w:sdtContent>
            <w:tc>
              <w:tcPr>
                <w:tcW w:w="3357" w:type="dxa"/>
                <w:gridSpan w:val="3"/>
                <w:shd w:val="clear" w:color="auto" w:fill="FCF4EC" w:themeFill="accent1" w:themeFillTint="33"/>
              </w:tcPr>
              <w:p w14:paraId="6960650C" w14:textId="5FCAAEFE" w:rsidR="000075FD" w:rsidRDefault="00BD6E6A" w:rsidP="00BD6E6A">
                <w:pPr>
                  <w:spacing w:before="0"/>
                  <w:rPr>
                    <w:b/>
                    <w:bCs/>
                    <w:color w:val="053654" w:themeColor="accent2"/>
                  </w:rPr>
                </w:pPr>
                <w:r w:rsidRPr="00BD6E6A">
                  <w:rPr>
                    <w:rStyle w:val="PlaceholderText"/>
                    <w:sz w:val="18"/>
                    <w:szCs w:val="18"/>
                  </w:rPr>
                  <w:t>Click or tap here to enter text.</w:t>
                </w:r>
              </w:p>
            </w:tc>
          </w:sdtContent>
        </w:sdt>
        <w:tc>
          <w:tcPr>
            <w:tcW w:w="1080" w:type="dxa"/>
          </w:tcPr>
          <w:p w14:paraId="32117FD0" w14:textId="77777777" w:rsidR="000075FD" w:rsidRDefault="000075FD" w:rsidP="003B73DC">
            <w:pPr>
              <w:spacing w:before="0"/>
              <w:jc w:val="right"/>
              <w:rPr>
                <w:b/>
                <w:bCs/>
                <w:color w:val="053654" w:themeColor="accent2"/>
              </w:rPr>
            </w:pPr>
            <w:r>
              <w:rPr>
                <w:b/>
                <w:bCs/>
                <w:color w:val="053654" w:themeColor="accent2"/>
              </w:rPr>
              <w:t>State:</w:t>
            </w:r>
          </w:p>
        </w:tc>
        <w:sdt>
          <w:sdtPr>
            <w:rPr>
              <w:b/>
              <w:bCs/>
              <w:color w:val="F0CDA1" w:themeColor="accent1"/>
              <w:sz w:val="18"/>
              <w:szCs w:val="18"/>
            </w:rPr>
            <w:id w:val="836344536"/>
            <w:placeholder>
              <w:docPart w:val="D50646BAD0744E4CB5CE900BDEB823EA"/>
            </w:placeholder>
            <w:showingPlcHdr/>
          </w:sdtPr>
          <w:sdtEndPr/>
          <w:sdtContent>
            <w:tc>
              <w:tcPr>
                <w:tcW w:w="1530" w:type="dxa"/>
                <w:shd w:val="clear" w:color="auto" w:fill="FCF4EC" w:themeFill="accent1" w:themeFillTint="33"/>
              </w:tcPr>
              <w:p w14:paraId="64610B1A" w14:textId="31BCA4DB" w:rsidR="000075FD" w:rsidRPr="00BD6E6A" w:rsidRDefault="00BD6E6A" w:rsidP="003B73DC">
                <w:pPr>
                  <w:spacing w:before="0"/>
                  <w:rPr>
                    <w:b/>
                    <w:bCs/>
                    <w:color w:val="F0CDA1" w:themeColor="accent1"/>
                    <w:sz w:val="18"/>
                    <w:szCs w:val="18"/>
                  </w:rPr>
                </w:pPr>
                <w:r w:rsidRPr="00BD6E6A">
                  <w:rPr>
                    <w:rStyle w:val="PlaceholderText"/>
                    <w:sz w:val="18"/>
                    <w:szCs w:val="18"/>
                  </w:rPr>
                  <w:t>text</w:t>
                </w:r>
              </w:p>
            </w:tc>
          </w:sdtContent>
        </w:sdt>
        <w:tc>
          <w:tcPr>
            <w:tcW w:w="746" w:type="dxa"/>
          </w:tcPr>
          <w:p w14:paraId="79F3DBA7" w14:textId="77777777" w:rsidR="000075FD" w:rsidRDefault="000075FD" w:rsidP="003B73DC">
            <w:pPr>
              <w:spacing w:before="0"/>
              <w:jc w:val="right"/>
              <w:rPr>
                <w:b/>
                <w:bCs/>
                <w:color w:val="053654" w:themeColor="accent2"/>
              </w:rPr>
            </w:pPr>
            <w:r>
              <w:rPr>
                <w:b/>
                <w:bCs/>
                <w:color w:val="053654" w:themeColor="accent2"/>
              </w:rPr>
              <w:t>Zip:</w:t>
            </w:r>
          </w:p>
        </w:tc>
        <w:sdt>
          <w:sdtPr>
            <w:rPr>
              <w:b/>
              <w:bCs/>
              <w:color w:val="053654" w:themeColor="accent2"/>
            </w:rPr>
            <w:id w:val="-1505590079"/>
            <w:placeholder>
              <w:docPart w:val="6856CF97166940069B7B794A08E15B67"/>
            </w:placeholder>
            <w:showingPlcHdr/>
          </w:sdtPr>
          <w:sdtEndPr/>
          <w:sdtContent>
            <w:tc>
              <w:tcPr>
                <w:tcW w:w="1679" w:type="dxa"/>
                <w:tcBorders>
                  <w:right w:val="nil"/>
                </w:tcBorders>
                <w:shd w:val="clear" w:color="auto" w:fill="FCF4EC" w:themeFill="accent1" w:themeFillTint="33"/>
              </w:tcPr>
              <w:p w14:paraId="1B3E9580" w14:textId="0276E930" w:rsidR="000075FD" w:rsidRDefault="00BD6E6A" w:rsidP="003B73DC">
                <w:pPr>
                  <w:spacing w:before="0"/>
                  <w:rPr>
                    <w:b/>
                    <w:bCs/>
                    <w:color w:val="053654" w:themeColor="accent2"/>
                  </w:rPr>
                </w:pPr>
                <w:r w:rsidRPr="00BD6E6A">
                  <w:rPr>
                    <w:rStyle w:val="PlaceholderText"/>
                    <w:sz w:val="18"/>
                    <w:szCs w:val="18"/>
                  </w:rPr>
                  <w:t>text</w:t>
                </w:r>
              </w:p>
            </w:tc>
          </w:sdtContent>
        </w:sdt>
      </w:tr>
      <w:tr w:rsidR="000075FD" w14:paraId="573B09F4" w14:textId="77777777" w:rsidTr="00B3107B">
        <w:tc>
          <w:tcPr>
            <w:tcW w:w="2517" w:type="dxa"/>
            <w:gridSpan w:val="2"/>
            <w:tcBorders>
              <w:left w:val="nil"/>
            </w:tcBorders>
          </w:tcPr>
          <w:p w14:paraId="73A48A40" w14:textId="77777777" w:rsidR="000075FD" w:rsidRDefault="000075FD" w:rsidP="003B73DC">
            <w:pPr>
              <w:spacing w:before="0"/>
              <w:jc w:val="right"/>
              <w:rPr>
                <w:b/>
                <w:bCs/>
                <w:color w:val="053654" w:themeColor="accent2"/>
              </w:rPr>
            </w:pPr>
            <w:r>
              <w:rPr>
                <w:b/>
                <w:bCs/>
                <w:color w:val="053654" w:themeColor="accent2"/>
              </w:rPr>
              <w:t>Telephone:</w:t>
            </w:r>
          </w:p>
        </w:tc>
        <w:sdt>
          <w:sdtPr>
            <w:rPr>
              <w:b/>
              <w:bCs/>
              <w:color w:val="053654" w:themeColor="accent2"/>
            </w:rPr>
            <w:id w:val="980802040"/>
            <w:placeholder>
              <w:docPart w:val="5B20B019A9F74985A6C5F8124ADC0799"/>
            </w:placeholder>
            <w:showingPlcHdr/>
          </w:sdtPr>
          <w:sdtEndPr/>
          <w:sdtContent>
            <w:tc>
              <w:tcPr>
                <w:tcW w:w="7553" w:type="dxa"/>
                <w:gridSpan w:val="6"/>
                <w:tcBorders>
                  <w:right w:val="nil"/>
                </w:tcBorders>
                <w:shd w:val="clear" w:color="auto" w:fill="FCF4EC" w:themeFill="accent1" w:themeFillTint="33"/>
              </w:tcPr>
              <w:p w14:paraId="2C33B888" w14:textId="3DA4AE49" w:rsidR="000075FD" w:rsidRDefault="00BD6E6A" w:rsidP="003B73DC">
                <w:pPr>
                  <w:spacing w:before="0"/>
                  <w:rPr>
                    <w:b/>
                    <w:bCs/>
                    <w:color w:val="053654" w:themeColor="accent2"/>
                  </w:rPr>
                </w:pPr>
                <w:r w:rsidRPr="00BD6E6A">
                  <w:rPr>
                    <w:rStyle w:val="PlaceholderText"/>
                    <w:sz w:val="18"/>
                    <w:szCs w:val="18"/>
                  </w:rPr>
                  <w:t>Click or tap here to enter text.</w:t>
                </w:r>
              </w:p>
            </w:tc>
          </w:sdtContent>
        </w:sdt>
      </w:tr>
      <w:tr w:rsidR="000075FD" w14:paraId="6953FAAF" w14:textId="77777777" w:rsidTr="00B3107B">
        <w:tc>
          <w:tcPr>
            <w:tcW w:w="2517" w:type="dxa"/>
            <w:gridSpan w:val="2"/>
            <w:tcBorders>
              <w:left w:val="nil"/>
            </w:tcBorders>
          </w:tcPr>
          <w:p w14:paraId="24544E18" w14:textId="77777777" w:rsidR="000075FD" w:rsidRDefault="000075FD" w:rsidP="003B73DC">
            <w:pPr>
              <w:spacing w:before="0"/>
              <w:rPr>
                <w:b/>
                <w:bCs/>
                <w:color w:val="053654" w:themeColor="accent2"/>
              </w:rPr>
            </w:pPr>
            <w:r>
              <w:rPr>
                <w:b/>
                <w:bCs/>
                <w:color w:val="053654" w:themeColor="accent2"/>
              </w:rPr>
              <w:t>Age of Nominee:</w:t>
            </w:r>
          </w:p>
        </w:tc>
        <w:sdt>
          <w:sdtPr>
            <w:rPr>
              <w:b/>
              <w:bCs/>
              <w:color w:val="053654" w:themeColor="accent2"/>
            </w:rPr>
            <w:id w:val="-1344552885"/>
            <w:placeholder>
              <w:docPart w:val="31FE38F7DE2A47B5BD67F9DD9B1F7DF1"/>
            </w:placeholder>
            <w:showingPlcHdr/>
          </w:sdtPr>
          <w:sdtEndPr/>
          <w:sdtContent>
            <w:tc>
              <w:tcPr>
                <w:tcW w:w="2518" w:type="dxa"/>
                <w:gridSpan w:val="2"/>
                <w:shd w:val="clear" w:color="auto" w:fill="FCF4EC" w:themeFill="accent1" w:themeFillTint="33"/>
              </w:tcPr>
              <w:p w14:paraId="5144BA05" w14:textId="03E7BE36" w:rsidR="000075FD" w:rsidRDefault="00BD6E6A" w:rsidP="003B73DC">
                <w:pPr>
                  <w:spacing w:before="0"/>
                  <w:rPr>
                    <w:b/>
                    <w:bCs/>
                    <w:color w:val="053654" w:themeColor="accent2"/>
                  </w:rPr>
                </w:pPr>
                <w:r w:rsidRPr="00BD6E6A">
                  <w:rPr>
                    <w:rStyle w:val="PlaceholderText"/>
                    <w:sz w:val="18"/>
                    <w:szCs w:val="18"/>
                  </w:rPr>
                  <w:t>text</w:t>
                </w:r>
              </w:p>
            </w:tc>
          </w:sdtContent>
        </w:sdt>
        <w:tc>
          <w:tcPr>
            <w:tcW w:w="2610" w:type="dxa"/>
            <w:gridSpan w:val="2"/>
          </w:tcPr>
          <w:p w14:paraId="54A140B6" w14:textId="77834A6F" w:rsidR="000075FD" w:rsidRDefault="000075FD" w:rsidP="000075FD">
            <w:pPr>
              <w:spacing w:before="0"/>
              <w:jc w:val="right"/>
              <w:rPr>
                <w:b/>
                <w:bCs/>
                <w:color w:val="053654" w:themeColor="accent2"/>
              </w:rPr>
            </w:pPr>
            <w:r>
              <w:rPr>
                <w:b/>
                <w:bCs/>
                <w:color w:val="053654" w:themeColor="accent2"/>
              </w:rPr>
              <w:t>Birth Date of Nominee:</w:t>
            </w:r>
          </w:p>
        </w:tc>
        <w:sdt>
          <w:sdtPr>
            <w:rPr>
              <w:b/>
              <w:bCs/>
              <w:color w:val="053654" w:themeColor="accent2"/>
            </w:rPr>
            <w:id w:val="-1247338258"/>
            <w:placeholder>
              <w:docPart w:val="69EAB2C12B414411A8ED340368988571"/>
            </w:placeholder>
            <w:showingPlcHdr/>
          </w:sdtPr>
          <w:sdtEndPr/>
          <w:sdtContent>
            <w:tc>
              <w:tcPr>
                <w:tcW w:w="2425" w:type="dxa"/>
                <w:gridSpan w:val="2"/>
                <w:tcBorders>
                  <w:right w:val="nil"/>
                </w:tcBorders>
                <w:shd w:val="clear" w:color="auto" w:fill="FCF4EC" w:themeFill="accent1" w:themeFillTint="33"/>
              </w:tcPr>
              <w:p w14:paraId="1D51E1E6" w14:textId="3649C1E7" w:rsidR="000075FD" w:rsidRDefault="00BD6E6A" w:rsidP="003B73DC">
                <w:pPr>
                  <w:spacing w:before="0"/>
                  <w:rPr>
                    <w:b/>
                    <w:bCs/>
                    <w:color w:val="053654" w:themeColor="accent2"/>
                  </w:rPr>
                </w:pPr>
                <w:r w:rsidRPr="00BD6E6A">
                  <w:rPr>
                    <w:rStyle w:val="PlaceholderText"/>
                    <w:sz w:val="18"/>
                    <w:szCs w:val="18"/>
                  </w:rPr>
                  <w:t>enter text</w:t>
                </w:r>
              </w:p>
            </w:tc>
          </w:sdtContent>
        </w:sdt>
      </w:tr>
      <w:tr w:rsidR="000075FD" w14:paraId="45E9063F" w14:textId="77777777" w:rsidTr="00B3107B">
        <w:tc>
          <w:tcPr>
            <w:tcW w:w="3415" w:type="dxa"/>
            <w:gridSpan w:val="3"/>
            <w:tcBorders>
              <w:left w:val="nil"/>
              <w:bottom w:val="nil"/>
            </w:tcBorders>
          </w:tcPr>
          <w:p w14:paraId="55C50C60" w14:textId="72CDF3F9" w:rsidR="000075FD" w:rsidRDefault="000075FD" w:rsidP="003B73DC">
            <w:pPr>
              <w:spacing w:before="0"/>
              <w:jc w:val="right"/>
              <w:rPr>
                <w:b/>
                <w:bCs/>
                <w:color w:val="053654" w:themeColor="accent2"/>
              </w:rPr>
            </w:pPr>
            <w:r w:rsidRPr="000075FD">
              <w:rPr>
                <w:b/>
                <w:bCs/>
                <w:color w:val="053654" w:themeColor="accent2"/>
              </w:rPr>
              <w:t xml:space="preserve">School </w:t>
            </w:r>
            <w:r w:rsidR="00B3107B">
              <w:rPr>
                <w:b/>
                <w:bCs/>
                <w:color w:val="053654" w:themeColor="accent2"/>
              </w:rPr>
              <w:t xml:space="preserve">Currently </w:t>
            </w:r>
            <w:r w:rsidRPr="000075FD">
              <w:rPr>
                <w:b/>
                <w:bCs/>
                <w:color w:val="053654" w:themeColor="accent2"/>
              </w:rPr>
              <w:t>Attended by Nominee</w:t>
            </w:r>
            <w:r w:rsidR="00B3107B">
              <w:rPr>
                <w:b/>
                <w:bCs/>
                <w:color w:val="053654" w:themeColor="accent2"/>
              </w:rPr>
              <w:t>:</w:t>
            </w:r>
            <w:r w:rsidRPr="000075FD">
              <w:rPr>
                <w:b/>
                <w:bCs/>
                <w:color w:val="053654" w:themeColor="accent2"/>
              </w:rPr>
              <w:t xml:space="preserve"> </w:t>
            </w:r>
          </w:p>
        </w:tc>
        <w:sdt>
          <w:sdtPr>
            <w:rPr>
              <w:b/>
              <w:bCs/>
              <w:color w:val="053654" w:themeColor="accent2"/>
            </w:rPr>
            <w:id w:val="1038945240"/>
            <w:placeholder>
              <w:docPart w:val="BF59BE63A36245828F5C80008B950DB6"/>
            </w:placeholder>
            <w:showingPlcHdr/>
          </w:sdtPr>
          <w:sdtEndPr/>
          <w:sdtContent>
            <w:tc>
              <w:tcPr>
                <w:tcW w:w="6655" w:type="dxa"/>
                <w:gridSpan w:val="5"/>
                <w:tcBorders>
                  <w:bottom w:val="nil"/>
                  <w:right w:val="nil"/>
                </w:tcBorders>
                <w:shd w:val="clear" w:color="auto" w:fill="FCF4EC" w:themeFill="accent1" w:themeFillTint="33"/>
              </w:tcPr>
              <w:p w14:paraId="0378A1EF" w14:textId="532D1324" w:rsidR="000075FD" w:rsidRDefault="00BD6E6A" w:rsidP="003B73DC">
                <w:pPr>
                  <w:spacing w:before="0"/>
                  <w:rPr>
                    <w:b/>
                    <w:bCs/>
                    <w:color w:val="053654" w:themeColor="accent2"/>
                  </w:rPr>
                </w:pPr>
                <w:r w:rsidRPr="00BD6E6A">
                  <w:rPr>
                    <w:rStyle w:val="PlaceholderText"/>
                    <w:sz w:val="18"/>
                    <w:szCs w:val="18"/>
                  </w:rPr>
                  <w:t>Click or tap here to enter text.</w:t>
                </w:r>
              </w:p>
            </w:tc>
          </w:sdtContent>
        </w:sdt>
      </w:tr>
    </w:tbl>
    <w:p w14:paraId="6FABF1CA" w14:textId="77777777" w:rsidR="001337FB" w:rsidRDefault="001337FB" w:rsidP="000075FD">
      <w:pPr>
        <w:rPr>
          <w:b/>
          <w:bCs/>
          <w:color w:val="053654" w:themeColor="text2"/>
        </w:rPr>
      </w:pPr>
    </w:p>
    <w:p w14:paraId="194827B2" w14:textId="74E426A8" w:rsidR="000075FD" w:rsidRPr="00B3107B" w:rsidRDefault="00B3107B" w:rsidP="000075FD">
      <w:pPr>
        <w:rPr>
          <w:b/>
          <w:bCs/>
          <w:color w:val="053654" w:themeColor="text2"/>
        </w:rPr>
      </w:pPr>
      <w:r w:rsidRPr="00B3107B">
        <w:rPr>
          <w:b/>
          <w:bCs/>
          <w:color w:val="053654" w:themeColor="text2"/>
        </w:rPr>
        <w:t>In nominating this student for enrollment in the Liftoff youth development program and eligibility for a college scholarship, we the Nominators, on behalf of the Nominating Agency(s), understand the criteria for selection and:</w:t>
      </w:r>
    </w:p>
    <w:p w14:paraId="1425AB52" w14:textId="6FA17549" w:rsidR="00B3107B" w:rsidRPr="00B3107B" w:rsidRDefault="00B3107B" w:rsidP="00B3107B">
      <w:pPr>
        <w:pStyle w:val="ListParagraph"/>
        <w:numPr>
          <w:ilvl w:val="0"/>
          <w:numId w:val="18"/>
        </w:numPr>
        <w:rPr>
          <w:b/>
          <w:bCs/>
          <w:color w:val="053654" w:themeColor="text2"/>
        </w:rPr>
      </w:pPr>
      <w:r w:rsidRPr="00B3107B">
        <w:rPr>
          <w:b/>
          <w:bCs/>
          <w:color w:val="053654" w:themeColor="text2"/>
        </w:rPr>
        <w:t>Agree not to inform the nominee or anyone else of the nomination.</w:t>
      </w:r>
    </w:p>
    <w:p w14:paraId="042A24D0" w14:textId="3FBC0A6A" w:rsidR="00B3107B" w:rsidRPr="00B3107B" w:rsidRDefault="00B3107B" w:rsidP="00B3107B">
      <w:pPr>
        <w:pStyle w:val="ListParagraph"/>
        <w:numPr>
          <w:ilvl w:val="0"/>
          <w:numId w:val="18"/>
        </w:numPr>
        <w:rPr>
          <w:b/>
          <w:bCs/>
          <w:color w:val="053654" w:themeColor="text2"/>
        </w:rPr>
      </w:pPr>
      <w:r w:rsidRPr="00B3107B">
        <w:rPr>
          <w:b/>
          <w:bCs/>
          <w:color w:val="053654" w:themeColor="text2"/>
        </w:rPr>
        <w:t>Agree not to inform the nominee or anyone else of the selection. Notification of selection will be made by Liftoff program staff and the nominators at a time and in a manner determined by Liftoff program staff.</w:t>
      </w:r>
    </w:p>
    <w:p w14:paraId="3880986D" w14:textId="77777777" w:rsidR="00B3107B" w:rsidRPr="00B3107B" w:rsidRDefault="00B3107B" w:rsidP="00B3107B">
      <w:pPr>
        <w:pStyle w:val="ListParagraph"/>
        <w:numPr>
          <w:ilvl w:val="0"/>
          <w:numId w:val="18"/>
        </w:numPr>
        <w:rPr>
          <w:b/>
          <w:bCs/>
          <w:color w:val="053654" w:themeColor="text2"/>
        </w:rPr>
      </w:pPr>
      <w:r w:rsidRPr="00B3107B">
        <w:rPr>
          <w:b/>
          <w:bCs/>
          <w:color w:val="053654" w:themeColor="text2"/>
        </w:rPr>
        <w:t>Agree not to notify unsuccessful candidates or anyone else of their nominations at any time.</w:t>
      </w:r>
    </w:p>
    <w:p w14:paraId="3DA9CA87" w14:textId="28FE228F" w:rsidR="00B3107B" w:rsidRPr="00B3107B" w:rsidRDefault="00B3107B" w:rsidP="00B3107B">
      <w:pPr>
        <w:pStyle w:val="ListParagraph"/>
        <w:numPr>
          <w:ilvl w:val="0"/>
          <w:numId w:val="18"/>
        </w:numPr>
        <w:rPr>
          <w:b/>
          <w:bCs/>
          <w:color w:val="auto"/>
        </w:rPr>
      </w:pPr>
      <w:r w:rsidRPr="00B3107B">
        <w:rPr>
          <w:b/>
          <w:bCs/>
          <w:color w:val="053654" w:themeColor="text2"/>
        </w:rPr>
        <w:t>Certify that the information provided on this application is accurate to the best of the Nominator’s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358"/>
        <w:gridCol w:w="2165"/>
        <w:gridCol w:w="1615"/>
        <w:gridCol w:w="897"/>
        <w:gridCol w:w="2518"/>
      </w:tblGrid>
      <w:tr w:rsidR="00B3107B" w14:paraId="06147632" w14:textId="77777777" w:rsidTr="00B3107B">
        <w:trPr>
          <w:trHeight w:val="747"/>
        </w:trPr>
        <w:tc>
          <w:tcPr>
            <w:tcW w:w="2517" w:type="dxa"/>
            <w:vAlign w:val="center"/>
          </w:tcPr>
          <w:p w14:paraId="5435CA49" w14:textId="19BAEBB4" w:rsidR="00B3107B" w:rsidRPr="00B3107B" w:rsidRDefault="00B3107B" w:rsidP="00B3107B">
            <w:pPr>
              <w:jc w:val="center"/>
              <w:rPr>
                <w:b/>
                <w:bCs/>
                <w:color w:val="053654" w:themeColor="text2"/>
              </w:rPr>
            </w:pPr>
            <w:r w:rsidRPr="00B3107B">
              <w:rPr>
                <w:b/>
                <w:bCs/>
                <w:color w:val="053654" w:themeColor="text2"/>
              </w:rPr>
              <w:t>Nominating Agency 1:</w:t>
            </w:r>
          </w:p>
        </w:tc>
        <w:sdt>
          <w:sdtPr>
            <w:rPr>
              <w:b/>
              <w:bCs/>
              <w:color w:val="053654" w:themeColor="text2"/>
            </w:rPr>
            <w:id w:val="-831750204"/>
            <w:placeholder>
              <w:docPart w:val="BCE88529346E49A58A09A9C90706DBE5"/>
            </w:placeholder>
            <w:showingPlcHdr/>
          </w:sdtPr>
          <w:sdtEndPr/>
          <w:sdtContent>
            <w:tc>
              <w:tcPr>
                <w:tcW w:w="2523" w:type="dxa"/>
                <w:gridSpan w:val="2"/>
                <w:shd w:val="clear" w:color="auto" w:fill="FCF4EC" w:themeFill="accent1" w:themeFillTint="33"/>
                <w:vAlign w:val="center"/>
              </w:tcPr>
              <w:p w14:paraId="2E9E3700" w14:textId="6B4A7058" w:rsidR="00B3107B" w:rsidRPr="00B3107B" w:rsidRDefault="00BD6E6A" w:rsidP="00BD6E6A">
                <w:pPr>
                  <w:rPr>
                    <w:b/>
                    <w:bCs/>
                    <w:color w:val="053654" w:themeColor="text2"/>
                  </w:rPr>
                </w:pPr>
                <w:r w:rsidRPr="00BD6E6A">
                  <w:rPr>
                    <w:rStyle w:val="PlaceholderText"/>
                    <w:sz w:val="18"/>
                    <w:szCs w:val="18"/>
                  </w:rPr>
                  <w:t>Click or tap here to enter text.</w:t>
                </w:r>
              </w:p>
            </w:tc>
          </w:sdtContent>
        </w:sdt>
        <w:tc>
          <w:tcPr>
            <w:tcW w:w="2512" w:type="dxa"/>
            <w:gridSpan w:val="2"/>
            <w:vAlign w:val="center"/>
          </w:tcPr>
          <w:p w14:paraId="06B0C4BC" w14:textId="53FC959E" w:rsidR="00B3107B" w:rsidRPr="00B3107B" w:rsidRDefault="00B3107B" w:rsidP="00B3107B">
            <w:pPr>
              <w:jc w:val="center"/>
              <w:rPr>
                <w:b/>
                <w:bCs/>
                <w:color w:val="053654" w:themeColor="text2"/>
              </w:rPr>
            </w:pPr>
            <w:r w:rsidRPr="00B3107B">
              <w:rPr>
                <w:b/>
                <w:bCs/>
                <w:color w:val="053654" w:themeColor="text2"/>
              </w:rPr>
              <w:t>Name of Nominator 1:</w:t>
            </w:r>
          </w:p>
        </w:tc>
        <w:sdt>
          <w:sdtPr>
            <w:rPr>
              <w:color w:val="B2540E" w:themeColor="accent6" w:themeShade="BF"/>
            </w:rPr>
            <w:id w:val="2117781516"/>
            <w:placeholder>
              <w:docPart w:val="8BFF5D8660824377BA55FE0C15DC7DB2"/>
            </w:placeholder>
            <w:showingPlcHdr/>
          </w:sdtPr>
          <w:sdtEndPr/>
          <w:sdtContent>
            <w:tc>
              <w:tcPr>
                <w:tcW w:w="2518" w:type="dxa"/>
                <w:shd w:val="clear" w:color="auto" w:fill="FCF4EC" w:themeFill="accent1" w:themeFillTint="33"/>
                <w:vAlign w:val="center"/>
              </w:tcPr>
              <w:p w14:paraId="46780995" w14:textId="65FA2F81" w:rsidR="00B3107B" w:rsidRDefault="00BD6E6A" w:rsidP="00BD6E6A">
                <w:pPr>
                  <w:rPr>
                    <w:color w:val="B2540E" w:themeColor="accent6" w:themeShade="BF"/>
                  </w:rPr>
                </w:pPr>
                <w:r w:rsidRPr="00BD6E6A">
                  <w:rPr>
                    <w:rStyle w:val="PlaceholderText"/>
                    <w:sz w:val="18"/>
                    <w:szCs w:val="18"/>
                  </w:rPr>
                  <w:t>Click or tap here to enter text.</w:t>
                </w:r>
              </w:p>
            </w:tc>
          </w:sdtContent>
        </w:sdt>
      </w:tr>
      <w:tr w:rsidR="00B3107B" w14:paraId="074374AF" w14:textId="77777777" w:rsidTr="00B3107B">
        <w:trPr>
          <w:trHeight w:val="180"/>
        </w:trPr>
        <w:tc>
          <w:tcPr>
            <w:tcW w:w="10070" w:type="dxa"/>
            <w:gridSpan w:val="6"/>
            <w:vAlign w:val="center"/>
          </w:tcPr>
          <w:p w14:paraId="18D6E608" w14:textId="77777777" w:rsidR="00B3107B" w:rsidRDefault="00B3107B" w:rsidP="00B3107B">
            <w:pPr>
              <w:jc w:val="center"/>
              <w:rPr>
                <w:color w:val="B2540E" w:themeColor="accent6" w:themeShade="BF"/>
              </w:rPr>
            </w:pPr>
          </w:p>
        </w:tc>
      </w:tr>
      <w:tr w:rsidR="00B3107B" w14:paraId="4875C193" w14:textId="77777777" w:rsidTr="00B3107B">
        <w:trPr>
          <w:trHeight w:val="693"/>
        </w:trPr>
        <w:tc>
          <w:tcPr>
            <w:tcW w:w="2875" w:type="dxa"/>
            <w:gridSpan w:val="2"/>
            <w:vAlign w:val="center"/>
          </w:tcPr>
          <w:p w14:paraId="5A070034" w14:textId="7216A7E9" w:rsidR="00B3107B" w:rsidRPr="00B3107B" w:rsidRDefault="00B3107B" w:rsidP="00B3107B">
            <w:pPr>
              <w:jc w:val="center"/>
              <w:rPr>
                <w:b/>
                <w:bCs/>
                <w:color w:val="053654" w:themeColor="text2"/>
              </w:rPr>
            </w:pPr>
            <w:r w:rsidRPr="00B3107B">
              <w:rPr>
                <w:b/>
                <w:bCs/>
                <w:color w:val="053654" w:themeColor="text2"/>
              </w:rPr>
              <w:t>Signature of Nominator 1:</w:t>
            </w:r>
          </w:p>
        </w:tc>
        <w:tc>
          <w:tcPr>
            <w:tcW w:w="3780" w:type="dxa"/>
            <w:gridSpan w:val="2"/>
            <w:shd w:val="clear" w:color="auto" w:fill="FCF4EC" w:themeFill="accent1" w:themeFillTint="33"/>
            <w:vAlign w:val="center"/>
          </w:tcPr>
          <w:p w14:paraId="599FB2E4" w14:textId="77777777" w:rsidR="00B3107B" w:rsidRPr="00B3107B" w:rsidRDefault="00B3107B" w:rsidP="00BD6E6A">
            <w:pPr>
              <w:rPr>
                <w:b/>
                <w:bCs/>
                <w:color w:val="053654" w:themeColor="text2"/>
              </w:rPr>
            </w:pPr>
          </w:p>
        </w:tc>
        <w:tc>
          <w:tcPr>
            <w:tcW w:w="897" w:type="dxa"/>
            <w:vAlign w:val="center"/>
          </w:tcPr>
          <w:p w14:paraId="5E9EB329" w14:textId="6E2A1A90" w:rsidR="00B3107B" w:rsidRPr="00B3107B" w:rsidRDefault="00B3107B" w:rsidP="00B3107B">
            <w:pPr>
              <w:jc w:val="center"/>
              <w:rPr>
                <w:b/>
                <w:bCs/>
                <w:color w:val="053654" w:themeColor="text2"/>
              </w:rPr>
            </w:pPr>
            <w:r w:rsidRPr="00B3107B">
              <w:rPr>
                <w:b/>
                <w:bCs/>
                <w:color w:val="053654" w:themeColor="text2"/>
              </w:rPr>
              <w:t>Date:</w:t>
            </w:r>
          </w:p>
        </w:tc>
        <w:sdt>
          <w:sdtPr>
            <w:rPr>
              <w:color w:val="B2540E" w:themeColor="accent6" w:themeShade="BF"/>
            </w:rPr>
            <w:id w:val="1887992485"/>
            <w:placeholder>
              <w:docPart w:val="E3D594AEFE97417EB8E2F57B34C9747D"/>
            </w:placeholder>
            <w:showingPlcHdr/>
            <w:date>
              <w:dateFormat w:val="M/d/yyyy"/>
              <w:lid w:val="en-US"/>
              <w:storeMappedDataAs w:val="dateTime"/>
              <w:calendar w:val="gregorian"/>
            </w:date>
          </w:sdtPr>
          <w:sdtEndPr/>
          <w:sdtContent>
            <w:tc>
              <w:tcPr>
                <w:tcW w:w="2518" w:type="dxa"/>
                <w:shd w:val="clear" w:color="auto" w:fill="FCF4EC" w:themeFill="accent1" w:themeFillTint="33"/>
                <w:vAlign w:val="center"/>
              </w:tcPr>
              <w:p w14:paraId="094C2009" w14:textId="15CEEE75" w:rsidR="00B3107B" w:rsidRDefault="00BD6E6A" w:rsidP="00BD6E6A">
                <w:pPr>
                  <w:rPr>
                    <w:color w:val="B2540E" w:themeColor="accent6" w:themeShade="BF"/>
                  </w:rPr>
                </w:pPr>
                <w:r w:rsidRPr="00BD6E6A">
                  <w:rPr>
                    <w:rStyle w:val="PlaceholderText"/>
                    <w:sz w:val="18"/>
                    <w:szCs w:val="18"/>
                  </w:rPr>
                  <w:t>Click to enter date.</w:t>
                </w:r>
              </w:p>
            </w:tc>
          </w:sdtContent>
        </w:sdt>
      </w:tr>
    </w:tbl>
    <w:p w14:paraId="6F7F5620" w14:textId="77777777" w:rsidR="00B3107B" w:rsidRDefault="00B3107B" w:rsidP="000075FD">
      <w:pPr>
        <w:rPr>
          <w:color w:val="B2540E" w:themeColor="accent6"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358"/>
        <w:gridCol w:w="2165"/>
        <w:gridCol w:w="1615"/>
        <w:gridCol w:w="897"/>
        <w:gridCol w:w="2518"/>
      </w:tblGrid>
      <w:tr w:rsidR="00BD6E6A" w14:paraId="6D9C9B79" w14:textId="77777777" w:rsidTr="00CE2F89">
        <w:trPr>
          <w:trHeight w:val="747"/>
        </w:trPr>
        <w:tc>
          <w:tcPr>
            <w:tcW w:w="2517" w:type="dxa"/>
            <w:vAlign w:val="center"/>
          </w:tcPr>
          <w:p w14:paraId="6600489A" w14:textId="08A39EC5" w:rsidR="00BD6E6A" w:rsidRPr="00B3107B" w:rsidRDefault="00BD6E6A" w:rsidP="00CE2F89">
            <w:pPr>
              <w:jc w:val="center"/>
              <w:rPr>
                <w:b/>
                <w:bCs/>
                <w:color w:val="053654" w:themeColor="text2"/>
              </w:rPr>
            </w:pPr>
            <w:r w:rsidRPr="00B3107B">
              <w:rPr>
                <w:b/>
                <w:bCs/>
                <w:color w:val="053654" w:themeColor="text2"/>
              </w:rPr>
              <w:t xml:space="preserve">Nominating Agency </w:t>
            </w:r>
            <w:r>
              <w:rPr>
                <w:b/>
                <w:bCs/>
                <w:color w:val="053654" w:themeColor="text2"/>
              </w:rPr>
              <w:t>2</w:t>
            </w:r>
            <w:r w:rsidRPr="00B3107B">
              <w:rPr>
                <w:b/>
                <w:bCs/>
                <w:color w:val="053654" w:themeColor="text2"/>
              </w:rPr>
              <w:t>:</w:t>
            </w:r>
          </w:p>
        </w:tc>
        <w:sdt>
          <w:sdtPr>
            <w:rPr>
              <w:b/>
              <w:bCs/>
              <w:color w:val="053654" w:themeColor="text2"/>
            </w:rPr>
            <w:id w:val="1980577386"/>
            <w:placeholder>
              <w:docPart w:val="6B43162E59D24A678E9D4F7457B3EE98"/>
            </w:placeholder>
            <w:showingPlcHdr/>
          </w:sdtPr>
          <w:sdtEndPr/>
          <w:sdtContent>
            <w:tc>
              <w:tcPr>
                <w:tcW w:w="2523" w:type="dxa"/>
                <w:gridSpan w:val="2"/>
                <w:shd w:val="clear" w:color="auto" w:fill="FCF4EC" w:themeFill="accent1" w:themeFillTint="33"/>
                <w:vAlign w:val="center"/>
              </w:tcPr>
              <w:p w14:paraId="33EE19D5" w14:textId="77777777" w:rsidR="00BD6E6A" w:rsidRPr="00B3107B" w:rsidRDefault="00BD6E6A" w:rsidP="00CE2F89">
                <w:pPr>
                  <w:rPr>
                    <w:b/>
                    <w:bCs/>
                    <w:color w:val="053654" w:themeColor="text2"/>
                  </w:rPr>
                </w:pPr>
                <w:r w:rsidRPr="00BD6E6A">
                  <w:rPr>
                    <w:rStyle w:val="PlaceholderText"/>
                    <w:sz w:val="18"/>
                    <w:szCs w:val="18"/>
                  </w:rPr>
                  <w:t>Click or tap here to enter text.</w:t>
                </w:r>
              </w:p>
            </w:tc>
          </w:sdtContent>
        </w:sdt>
        <w:tc>
          <w:tcPr>
            <w:tcW w:w="2512" w:type="dxa"/>
            <w:gridSpan w:val="2"/>
            <w:vAlign w:val="center"/>
          </w:tcPr>
          <w:p w14:paraId="5061CAB5" w14:textId="32B36948" w:rsidR="00BD6E6A" w:rsidRPr="00B3107B" w:rsidRDefault="00BD6E6A" w:rsidP="00CE2F89">
            <w:pPr>
              <w:jc w:val="center"/>
              <w:rPr>
                <w:b/>
                <w:bCs/>
                <w:color w:val="053654" w:themeColor="text2"/>
              </w:rPr>
            </w:pPr>
            <w:r w:rsidRPr="00B3107B">
              <w:rPr>
                <w:b/>
                <w:bCs/>
                <w:color w:val="053654" w:themeColor="text2"/>
              </w:rPr>
              <w:t xml:space="preserve">Name of Nominator </w:t>
            </w:r>
            <w:r>
              <w:rPr>
                <w:b/>
                <w:bCs/>
                <w:color w:val="053654" w:themeColor="text2"/>
              </w:rPr>
              <w:t>2</w:t>
            </w:r>
            <w:r w:rsidRPr="00B3107B">
              <w:rPr>
                <w:b/>
                <w:bCs/>
                <w:color w:val="053654" w:themeColor="text2"/>
              </w:rPr>
              <w:t>:</w:t>
            </w:r>
          </w:p>
        </w:tc>
        <w:sdt>
          <w:sdtPr>
            <w:rPr>
              <w:color w:val="B2540E" w:themeColor="accent6" w:themeShade="BF"/>
            </w:rPr>
            <w:id w:val="-1051380704"/>
            <w:placeholder>
              <w:docPart w:val="6B43162E59D24A678E9D4F7457B3EE98"/>
            </w:placeholder>
            <w:showingPlcHdr/>
          </w:sdtPr>
          <w:sdtEndPr/>
          <w:sdtContent>
            <w:tc>
              <w:tcPr>
                <w:tcW w:w="2518" w:type="dxa"/>
                <w:shd w:val="clear" w:color="auto" w:fill="FCF4EC" w:themeFill="accent1" w:themeFillTint="33"/>
                <w:vAlign w:val="center"/>
              </w:tcPr>
              <w:p w14:paraId="52AA62C9" w14:textId="4F04B703" w:rsidR="00BD6E6A" w:rsidRDefault="00BD6E6A" w:rsidP="00CE2F89">
                <w:pPr>
                  <w:rPr>
                    <w:color w:val="B2540E" w:themeColor="accent6" w:themeShade="BF"/>
                  </w:rPr>
                </w:pPr>
                <w:r w:rsidRPr="00BD6E6A">
                  <w:rPr>
                    <w:rStyle w:val="PlaceholderText"/>
                    <w:sz w:val="18"/>
                    <w:szCs w:val="18"/>
                  </w:rPr>
                  <w:t>Click or tap here to enter text.</w:t>
                </w:r>
              </w:p>
            </w:tc>
          </w:sdtContent>
        </w:sdt>
      </w:tr>
      <w:tr w:rsidR="00BD6E6A" w14:paraId="65F5D91B" w14:textId="77777777" w:rsidTr="00CE2F89">
        <w:trPr>
          <w:trHeight w:val="180"/>
        </w:trPr>
        <w:tc>
          <w:tcPr>
            <w:tcW w:w="10070" w:type="dxa"/>
            <w:gridSpan w:val="6"/>
            <w:vAlign w:val="center"/>
          </w:tcPr>
          <w:p w14:paraId="2C0564B9" w14:textId="77777777" w:rsidR="00BD6E6A" w:rsidRDefault="00BD6E6A" w:rsidP="00CE2F89">
            <w:pPr>
              <w:jc w:val="center"/>
              <w:rPr>
                <w:color w:val="B2540E" w:themeColor="accent6" w:themeShade="BF"/>
              </w:rPr>
            </w:pPr>
          </w:p>
        </w:tc>
      </w:tr>
      <w:tr w:rsidR="00BD6E6A" w14:paraId="5390CE42" w14:textId="77777777" w:rsidTr="00CE2F89">
        <w:trPr>
          <w:trHeight w:val="693"/>
        </w:trPr>
        <w:tc>
          <w:tcPr>
            <w:tcW w:w="2875" w:type="dxa"/>
            <w:gridSpan w:val="2"/>
            <w:vAlign w:val="center"/>
          </w:tcPr>
          <w:p w14:paraId="2396E116" w14:textId="101887E8" w:rsidR="00BD6E6A" w:rsidRPr="00B3107B" w:rsidRDefault="00BD6E6A" w:rsidP="00CE2F89">
            <w:pPr>
              <w:jc w:val="center"/>
              <w:rPr>
                <w:b/>
                <w:bCs/>
                <w:color w:val="053654" w:themeColor="text2"/>
              </w:rPr>
            </w:pPr>
            <w:r w:rsidRPr="00B3107B">
              <w:rPr>
                <w:b/>
                <w:bCs/>
                <w:color w:val="053654" w:themeColor="text2"/>
              </w:rPr>
              <w:t xml:space="preserve">Signature of Nominator </w:t>
            </w:r>
            <w:r>
              <w:rPr>
                <w:b/>
                <w:bCs/>
                <w:color w:val="053654" w:themeColor="text2"/>
              </w:rPr>
              <w:t>2</w:t>
            </w:r>
            <w:r w:rsidRPr="00B3107B">
              <w:rPr>
                <w:b/>
                <w:bCs/>
                <w:color w:val="053654" w:themeColor="text2"/>
              </w:rPr>
              <w:t>:</w:t>
            </w:r>
          </w:p>
        </w:tc>
        <w:tc>
          <w:tcPr>
            <w:tcW w:w="3780" w:type="dxa"/>
            <w:gridSpan w:val="2"/>
            <w:shd w:val="clear" w:color="auto" w:fill="FCF4EC" w:themeFill="accent1" w:themeFillTint="33"/>
            <w:vAlign w:val="center"/>
          </w:tcPr>
          <w:p w14:paraId="6E45E1A1" w14:textId="77777777" w:rsidR="00BD6E6A" w:rsidRPr="00B3107B" w:rsidRDefault="00BD6E6A" w:rsidP="00CE2F89">
            <w:pPr>
              <w:rPr>
                <w:b/>
                <w:bCs/>
                <w:color w:val="053654" w:themeColor="text2"/>
              </w:rPr>
            </w:pPr>
          </w:p>
        </w:tc>
        <w:tc>
          <w:tcPr>
            <w:tcW w:w="897" w:type="dxa"/>
            <w:vAlign w:val="center"/>
          </w:tcPr>
          <w:p w14:paraId="09EDD920" w14:textId="77777777" w:rsidR="00BD6E6A" w:rsidRPr="00B3107B" w:rsidRDefault="00BD6E6A" w:rsidP="00CE2F89">
            <w:pPr>
              <w:jc w:val="center"/>
              <w:rPr>
                <w:b/>
                <w:bCs/>
                <w:color w:val="053654" w:themeColor="text2"/>
              </w:rPr>
            </w:pPr>
            <w:r w:rsidRPr="00B3107B">
              <w:rPr>
                <w:b/>
                <w:bCs/>
                <w:color w:val="053654" w:themeColor="text2"/>
              </w:rPr>
              <w:t>Date:</w:t>
            </w:r>
          </w:p>
        </w:tc>
        <w:sdt>
          <w:sdtPr>
            <w:rPr>
              <w:color w:val="B2540E" w:themeColor="accent6" w:themeShade="BF"/>
            </w:rPr>
            <w:id w:val="197898076"/>
            <w:placeholder>
              <w:docPart w:val="92AB6C69CD92489A8F479398F8423624"/>
            </w:placeholder>
            <w:showingPlcHdr/>
            <w:date>
              <w:dateFormat w:val="M/d/yyyy"/>
              <w:lid w:val="en-US"/>
              <w:storeMappedDataAs w:val="dateTime"/>
              <w:calendar w:val="gregorian"/>
            </w:date>
          </w:sdtPr>
          <w:sdtEndPr/>
          <w:sdtContent>
            <w:tc>
              <w:tcPr>
                <w:tcW w:w="2518" w:type="dxa"/>
                <w:shd w:val="clear" w:color="auto" w:fill="FCF4EC" w:themeFill="accent1" w:themeFillTint="33"/>
                <w:vAlign w:val="center"/>
              </w:tcPr>
              <w:p w14:paraId="04AF4904" w14:textId="77777777" w:rsidR="00BD6E6A" w:rsidRDefault="00BD6E6A" w:rsidP="00CE2F89">
                <w:pPr>
                  <w:rPr>
                    <w:color w:val="B2540E" w:themeColor="accent6" w:themeShade="BF"/>
                  </w:rPr>
                </w:pPr>
                <w:r w:rsidRPr="00BD6E6A">
                  <w:rPr>
                    <w:rStyle w:val="PlaceholderText"/>
                    <w:sz w:val="18"/>
                    <w:szCs w:val="18"/>
                  </w:rPr>
                  <w:t>Click to enter date.</w:t>
                </w:r>
              </w:p>
            </w:tc>
          </w:sdtContent>
        </w:sdt>
      </w:tr>
    </w:tbl>
    <w:p w14:paraId="4A7A4260" w14:textId="77777777" w:rsidR="003845F4" w:rsidRDefault="003845F4">
      <w:pPr>
        <w:rPr>
          <w:rFonts w:asciiTheme="majorHAnsi" w:eastAsiaTheme="majorEastAsia" w:hAnsiTheme="majorHAnsi" w:cstheme="majorBidi"/>
          <w:b/>
          <w:caps/>
          <w:color w:val="053654" w:themeColor="accent2"/>
          <w:sz w:val="36"/>
          <w:szCs w:val="32"/>
        </w:rPr>
      </w:pPr>
      <w:r>
        <w:br w:type="page"/>
      </w:r>
    </w:p>
    <w:p w14:paraId="72488758" w14:textId="756F50C3" w:rsidR="00B3107B" w:rsidRPr="00887DE2" w:rsidRDefault="00887DE2" w:rsidP="00887DE2">
      <w:pPr>
        <w:pStyle w:val="Heading1"/>
      </w:pPr>
      <w:r>
        <w:lastRenderedPageBreak/>
        <w:t>Selection Criteria</w:t>
      </w: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47"/>
        <w:gridCol w:w="265"/>
        <w:gridCol w:w="8208"/>
        <w:gridCol w:w="265"/>
        <w:gridCol w:w="347"/>
        <w:gridCol w:w="265"/>
      </w:tblGrid>
      <w:tr w:rsidR="000075FD" w:rsidRPr="00214312" w14:paraId="21252D19" w14:textId="77777777" w:rsidTr="003B73DC">
        <w:trPr>
          <w:gridAfter w:val="2"/>
          <w:wAfter w:w="612" w:type="dxa"/>
        </w:trPr>
        <w:tc>
          <w:tcPr>
            <w:tcW w:w="9350" w:type="dxa"/>
            <w:gridSpan w:val="5"/>
          </w:tcPr>
          <w:p w14:paraId="15455D9E" w14:textId="17AF059D" w:rsidR="000075FD" w:rsidRPr="00887DE2" w:rsidRDefault="000075FD" w:rsidP="003B73DC">
            <w:pPr>
              <w:rPr>
                <w:b/>
                <w:bCs/>
              </w:rPr>
            </w:pPr>
            <w:r w:rsidRPr="00214312">
              <w:rPr>
                <w:b/>
                <w:bCs/>
              </w:rPr>
              <w:t xml:space="preserve">Student Characteristics </w:t>
            </w:r>
          </w:p>
        </w:tc>
      </w:tr>
      <w:tr w:rsidR="000075FD" w:rsidRPr="00214312" w14:paraId="160F85B2" w14:textId="77777777" w:rsidTr="003B73DC">
        <w:trPr>
          <w:gridAfter w:val="2"/>
          <w:wAfter w:w="612" w:type="dxa"/>
        </w:trPr>
        <w:tc>
          <w:tcPr>
            <w:tcW w:w="265" w:type="dxa"/>
          </w:tcPr>
          <w:p w14:paraId="2A3FE27D" w14:textId="77777777" w:rsidR="000075FD" w:rsidRPr="00214312" w:rsidRDefault="000075FD" w:rsidP="003B73DC"/>
        </w:tc>
        <w:tc>
          <w:tcPr>
            <w:tcW w:w="9085" w:type="dxa"/>
            <w:gridSpan w:val="4"/>
          </w:tcPr>
          <w:p w14:paraId="6FE0970B" w14:textId="77777777" w:rsidR="000075FD" w:rsidRPr="00214312" w:rsidRDefault="000075FD" w:rsidP="003B73DC">
            <w:r w:rsidRPr="00214312">
              <w:t>1. Student Attendance</w:t>
            </w:r>
          </w:p>
        </w:tc>
      </w:tr>
      <w:tr w:rsidR="000075FD" w:rsidRPr="00214312" w14:paraId="7D700426" w14:textId="77777777" w:rsidTr="003B73DC">
        <w:trPr>
          <w:gridBefore w:val="2"/>
          <w:wBefore w:w="612" w:type="dxa"/>
          <w:trHeight w:val="1455"/>
        </w:trPr>
        <w:tc>
          <w:tcPr>
            <w:tcW w:w="265" w:type="dxa"/>
          </w:tcPr>
          <w:p w14:paraId="6C88CB83" w14:textId="77777777" w:rsidR="000075FD" w:rsidRPr="00214312" w:rsidRDefault="000075FD" w:rsidP="003B73DC"/>
        </w:tc>
        <w:tc>
          <w:tcPr>
            <w:tcW w:w="8820" w:type="dxa"/>
            <w:gridSpan w:val="3"/>
          </w:tcPr>
          <w:p w14:paraId="56F4563A" w14:textId="77777777" w:rsidR="000075FD" w:rsidRDefault="004D5615" w:rsidP="003B73DC">
            <w:sdt>
              <w:sdtPr>
                <w:id w:val="25741181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w:t>
            </w:r>
            <w:r w:rsidR="000075FD" w:rsidRPr="0026665F">
              <w:t>.</w:t>
            </w:r>
            <w:r w:rsidR="000075FD">
              <w:t xml:space="preserve"> </w:t>
            </w:r>
            <w:r w:rsidR="000075FD" w:rsidRPr="0026665F">
              <w:t>Student has missed school and been reported as truant.</w:t>
            </w:r>
            <w:r w:rsidR="000075FD" w:rsidRPr="00214312">
              <w:t xml:space="preserve"> </w:t>
            </w:r>
          </w:p>
          <w:p w14:paraId="769CCFCD" w14:textId="77777777" w:rsidR="000075FD" w:rsidRPr="00214312" w:rsidRDefault="004D5615" w:rsidP="003B73DC">
            <w:pPr>
              <w:ind w:left="436" w:hanging="436"/>
            </w:pPr>
            <w:sdt>
              <w:sdtPr>
                <w:id w:val="209072941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b. </w:t>
            </w:r>
            <w:r w:rsidR="000075FD" w:rsidRPr="00214312">
              <w:t>Student missed more than 6 days in the last semester AND has a history of missing multiple days during the school year</w:t>
            </w:r>
          </w:p>
          <w:p w14:paraId="78DCD86A" w14:textId="77777777" w:rsidR="000075FD" w:rsidRPr="00214312" w:rsidRDefault="004D5615" w:rsidP="003B73DC">
            <w:sdt>
              <w:sdtPr>
                <w:id w:val="10200028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w:t>
            </w:r>
            <w:r w:rsidR="000075FD" w:rsidRPr="00214312">
              <w:t>. Student missed more than 6 days in the last semester</w:t>
            </w:r>
          </w:p>
          <w:p w14:paraId="4B675EE8" w14:textId="77777777" w:rsidR="000075FD" w:rsidRPr="00214312" w:rsidRDefault="004D5615" w:rsidP="003B73DC">
            <w:sdt>
              <w:sdtPr>
                <w:id w:val="-14019550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w:t>
            </w:r>
            <w:r w:rsidR="000075FD" w:rsidRPr="00214312">
              <w:t>. Student missed 4 to 6 days in the last semester</w:t>
            </w:r>
          </w:p>
          <w:p w14:paraId="57B0C29F" w14:textId="77777777" w:rsidR="000075FD" w:rsidRDefault="004D5615" w:rsidP="003B73DC">
            <w:sdt>
              <w:sdtPr>
                <w:id w:val="11241168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e</w:t>
            </w:r>
            <w:r w:rsidR="000075FD" w:rsidRPr="00214312">
              <w:t>. Student missed 0 to 3 days in the last semester</w:t>
            </w:r>
          </w:p>
          <w:p w14:paraId="33272D85" w14:textId="77777777" w:rsidR="000075FD" w:rsidRPr="00214312" w:rsidRDefault="000075FD" w:rsidP="003B73DC"/>
        </w:tc>
        <w:tc>
          <w:tcPr>
            <w:tcW w:w="265" w:type="dxa"/>
          </w:tcPr>
          <w:p w14:paraId="010A2668" w14:textId="77777777" w:rsidR="000075FD" w:rsidRPr="00214312" w:rsidRDefault="000075FD" w:rsidP="003B73DC"/>
        </w:tc>
      </w:tr>
      <w:tr w:rsidR="000075FD" w14:paraId="57A8E823" w14:textId="77777777" w:rsidTr="003B73DC">
        <w:trPr>
          <w:gridAfter w:val="2"/>
          <w:wAfter w:w="612" w:type="dxa"/>
        </w:trPr>
        <w:tc>
          <w:tcPr>
            <w:tcW w:w="265" w:type="dxa"/>
          </w:tcPr>
          <w:p w14:paraId="4D5C11A1" w14:textId="77777777" w:rsidR="000075FD" w:rsidRDefault="000075FD" w:rsidP="003B73DC"/>
        </w:tc>
        <w:tc>
          <w:tcPr>
            <w:tcW w:w="9085" w:type="dxa"/>
            <w:gridSpan w:val="4"/>
          </w:tcPr>
          <w:p w14:paraId="601D1B30" w14:textId="77777777" w:rsidR="000075FD" w:rsidRDefault="000075FD" w:rsidP="003B73DC">
            <w:r w:rsidRPr="005C38E1">
              <w:rPr>
                <w:b/>
                <w:i/>
              </w:rPr>
              <w:t>Schoolwork</w:t>
            </w:r>
          </w:p>
        </w:tc>
      </w:tr>
      <w:tr w:rsidR="000075FD" w14:paraId="15ABEC80" w14:textId="77777777" w:rsidTr="003B73DC">
        <w:trPr>
          <w:gridAfter w:val="2"/>
          <w:wAfter w:w="612" w:type="dxa"/>
        </w:trPr>
        <w:tc>
          <w:tcPr>
            <w:tcW w:w="265" w:type="dxa"/>
            <w:vMerge w:val="restart"/>
          </w:tcPr>
          <w:p w14:paraId="05DE6F8B" w14:textId="77777777" w:rsidR="000075FD" w:rsidRDefault="000075FD" w:rsidP="003B73DC"/>
        </w:tc>
        <w:tc>
          <w:tcPr>
            <w:tcW w:w="9085" w:type="dxa"/>
            <w:gridSpan w:val="4"/>
          </w:tcPr>
          <w:p w14:paraId="4169DF65" w14:textId="77777777" w:rsidR="000075FD" w:rsidRDefault="000075FD" w:rsidP="003B73DC">
            <w:r>
              <w:t>2. Student effort on assignments/tests</w:t>
            </w:r>
          </w:p>
        </w:tc>
      </w:tr>
      <w:tr w:rsidR="000075FD" w14:paraId="32AAB97C" w14:textId="77777777" w:rsidTr="003B73DC">
        <w:trPr>
          <w:gridAfter w:val="2"/>
          <w:wAfter w:w="612" w:type="dxa"/>
          <w:trHeight w:val="1455"/>
        </w:trPr>
        <w:tc>
          <w:tcPr>
            <w:tcW w:w="265" w:type="dxa"/>
            <w:vMerge/>
          </w:tcPr>
          <w:p w14:paraId="7F9CB6EC" w14:textId="77777777" w:rsidR="000075FD" w:rsidRDefault="000075FD" w:rsidP="003B73DC"/>
        </w:tc>
        <w:tc>
          <w:tcPr>
            <w:tcW w:w="8820" w:type="dxa"/>
            <w:gridSpan w:val="3"/>
          </w:tcPr>
          <w:p w14:paraId="3A22866D" w14:textId="77777777" w:rsidR="000075FD" w:rsidRDefault="004D5615" w:rsidP="003B73DC">
            <w:pPr>
              <w:ind w:left="720"/>
            </w:pPr>
            <w:sdt>
              <w:sdtPr>
                <w:id w:val="-184624452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No effort</w:t>
            </w:r>
          </w:p>
          <w:p w14:paraId="598BE5D4" w14:textId="77777777" w:rsidR="000075FD" w:rsidRDefault="004D5615" w:rsidP="003B73DC">
            <w:pPr>
              <w:ind w:left="720"/>
            </w:pPr>
            <w:sdt>
              <w:sdtPr>
                <w:id w:val="-1633787348"/>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Minimal effort</w:t>
            </w:r>
          </w:p>
          <w:p w14:paraId="66FCD4DF" w14:textId="77777777" w:rsidR="000075FD" w:rsidRDefault="004D5615" w:rsidP="003B73DC">
            <w:pPr>
              <w:ind w:left="720"/>
            </w:pPr>
            <w:sdt>
              <w:sdtPr>
                <w:id w:val="62165403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 effort</w:t>
            </w:r>
          </w:p>
          <w:p w14:paraId="0C7F6D92" w14:textId="77777777" w:rsidR="000075FD" w:rsidRDefault="004D5615" w:rsidP="003B73DC">
            <w:pPr>
              <w:ind w:left="720"/>
            </w:pPr>
            <w:sdt>
              <w:sdtPr>
                <w:id w:val="-113062288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Decent effort</w:t>
            </w:r>
          </w:p>
          <w:p w14:paraId="0F9B2580" w14:textId="77777777" w:rsidR="000075FD" w:rsidRDefault="004D5615" w:rsidP="003B73DC">
            <w:pPr>
              <w:ind w:left="720"/>
            </w:pPr>
            <w:sdt>
              <w:sdtPr>
                <w:id w:val="-80577690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e. Great effort</w:t>
            </w:r>
          </w:p>
          <w:p w14:paraId="4DFA6076" w14:textId="77777777" w:rsidR="003845F4" w:rsidRDefault="003845F4" w:rsidP="003B73DC"/>
        </w:tc>
        <w:tc>
          <w:tcPr>
            <w:tcW w:w="265" w:type="dxa"/>
          </w:tcPr>
          <w:p w14:paraId="19537B37" w14:textId="77777777" w:rsidR="000075FD" w:rsidRDefault="000075FD" w:rsidP="003B73DC"/>
        </w:tc>
      </w:tr>
      <w:tr w:rsidR="000075FD" w14:paraId="2ADD699C" w14:textId="77777777" w:rsidTr="003B73DC">
        <w:trPr>
          <w:gridAfter w:val="2"/>
          <w:wAfter w:w="612" w:type="dxa"/>
        </w:trPr>
        <w:tc>
          <w:tcPr>
            <w:tcW w:w="265" w:type="dxa"/>
            <w:vMerge w:val="restart"/>
          </w:tcPr>
          <w:p w14:paraId="5A9A8EFB" w14:textId="77777777" w:rsidR="000075FD" w:rsidRDefault="000075FD" w:rsidP="003B73DC"/>
        </w:tc>
        <w:tc>
          <w:tcPr>
            <w:tcW w:w="9085" w:type="dxa"/>
            <w:gridSpan w:val="4"/>
          </w:tcPr>
          <w:p w14:paraId="766C1137" w14:textId="77777777" w:rsidR="000075FD" w:rsidRDefault="000075FD" w:rsidP="003B73DC">
            <w:r>
              <w:t>3. Student engagement</w:t>
            </w:r>
          </w:p>
        </w:tc>
      </w:tr>
      <w:tr w:rsidR="000075FD" w14:paraId="48D6983D" w14:textId="77777777" w:rsidTr="003B73DC">
        <w:trPr>
          <w:gridAfter w:val="2"/>
          <w:wAfter w:w="612" w:type="dxa"/>
        </w:trPr>
        <w:tc>
          <w:tcPr>
            <w:tcW w:w="265" w:type="dxa"/>
            <w:vMerge/>
          </w:tcPr>
          <w:p w14:paraId="0B295E9E" w14:textId="77777777" w:rsidR="000075FD" w:rsidRDefault="000075FD" w:rsidP="003B73DC"/>
        </w:tc>
        <w:tc>
          <w:tcPr>
            <w:tcW w:w="8820" w:type="dxa"/>
            <w:gridSpan w:val="3"/>
          </w:tcPr>
          <w:p w14:paraId="4D1F77D0" w14:textId="77777777" w:rsidR="000075FD" w:rsidRDefault="004D5615" w:rsidP="003B73DC">
            <w:pPr>
              <w:ind w:left="720"/>
            </w:pPr>
            <w:sdt>
              <w:sdtPr>
                <w:id w:val="121107485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No interest/participation</w:t>
            </w:r>
          </w:p>
          <w:p w14:paraId="4B444B0A" w14:textId="77777777" w:rsidR="000075FD" w:rsidRDefault="004D5615" w:rsidP="003B73DC">
            <w:pPr>
              <w:ind w:left="720"/>
            </w:pPr>
            <w:sdt>
              <w:sdtPr>
                <w:id w:val="-85187043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Minimal interest/participation</w:t>
            </w:r>
          </w:p>
          <w:p w14:paraId="15FFAEBA" w14:textId="77777777" w:rsidR="000075FD" w:rsidRDefault="004D5615" w:rsidP="003B73DC">
            <w:pPr>
              <w:ind w:left="720"/>
            </w:pPr>
            <w:sdt>
              <w:sdtPr>
                <w:id w:val="-107697086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 interest/participation</w:t>
            </w:r>
          </w:p>
          <w:p w14:paraId="0CDEE539" w14:textId="77777777" w:rsidR="000075FD" w:rsidRDefault="004D5615" w:rsidP="003B73DC">
            <w:pPr>
              <w:ind w:left="720"/>
            </w:pPr>
            <w:sdt>
              <w:sdtPr>
                <w:id w:val="-110017973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Participates most of the time</w:t>
            </w:r>
          </w:p>
          <w:p w14:paraId="5E0C7267" w14:textId="77777777" w:rsidR="000075FD" w:rsidRDefault="004D5615" w:rsidP="003B73DC">
            <w:pPr>
              <w:ind w:left="720"/>
            </w:pPr>
            <w:sdt>
              <w:sdtPr>
                <w:id w:val="-390734778"/>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e. Always actively engaged in class</w:t>
            </w:r>
          </w:p>
          <w:p w14:paraId="1E8DCA30" w14:textId="77777777" w:rsidR="000075FD" w:rsidRDefault="000075FD" w:rsidP="003B73DC"/>
        </w:tc>
        <w:tc>
          <w:tcPr>
            <w:tcW w:w="265" w:type="dxa"/>
          </w:tcPr>
          <w:p w14:paraId="40925513" w14:textId="77777777" w:rsidR="000075FD" w:rsidRDefault="000075FD" w:rsidP="003B73DC"/>
        </w:tc>
      </w:tr>
      <w:tr w:rsidR="000075FD" w14:paraId="59475A8D" w14:textId="77777777" w:rsidTr="003B73DC">
        <w:trPr>
          <w:gridAfter w:val="2"/>
          <w:wAfter w:w="612" w:type="dxa"/>
        </w:trPr>
        <w:tc>
          <w:tcPr>
            <w:tcW w:w="265" w:type="dxa"/>
            <w:vMerge w:val="restart"/>
          </w:tcPr>
          <w:p w14:paraId="6B9B29EF" w14:textId="77777777" w:rsidR="000075FD" w:rsidRDefault="000075FD" w:rsidP="003B73DC"/>
        </w:tc>
        <w:tc>
          <w:tcPr>
            <w:tcW w:w="9085" w:type="dxa"/>
            <w:gridSpan w:val="4"/>
          </w:tcPr>
          <w:p w14:paraId="3AA4A47E" w14:textId="77777777" w:rsidR="000075FD" w:rsidRDefault="000075FD" w:rsidP="003B73DC">
            <w:r>
              <w:t>4. Student Grades</w:t>
            </w:r>
          </w:p>
        </w:tc>
      </w:tr>
      <w:tr w:rsidR="000075FD" w14:paraId="3E74300A" w14:textId="77777777" w:rsidTr="003B73DC">
        <w:trPr>
          <w:gridAfter w:val="2"/>
          <w:wAfter w:w="612" w:type="dxa"/>
        </w:trPr>
        <w:tc>
          <w:tcPr>
            <w:tcW w:w="265" w:type="dxa"/>
            <w:vMerge/>
          </w:tcPr>
          <w:p w14:paraId="2169B8D4" w14:textId="77777777" w:rsidR="000075FD" w:rsidRDefault="000075FD" w:rsidP="003B73DC"/>
        </w:tc>
        <w:tc>
          <w:tcPr>
            <w:tcW w:w="8820" w:type="dxa"/>
            <w:gridSpan w:val="3"/>
          </w:tcPr>
          <w:p w14:paraId="6FE45C2D" w14:textId="77777777" w:rsidR="000075FD" w:rsidRPr="005C38E1" w:rsidRDefault="004D5615" w:rsidP="003B73DC">
            <w:pPr>
              <w:pStyle w:val="ListParagraph"/>
            </w:pPr>
            <w:sdt>
              <w:sdtPr>
                <w:id w:val="102606423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a. </w:t>
            </w:r>
            <w:r w:rsidR="000075FD" w:rsidRPr="005C38E1">
              <w:t>Low grades in all subjects (Ds or Fs)</w:t>
            </w:r>
          </w:p>
          <w:p w14:paraId="26B12F46" w14:textId="77777777" w:rsidR="000075FD" w:rsidRPr="005C38E1" w:rsidRDefault="004D5615" w:rsidP="003B73DC">
            <w:pPr>
              <w:pStyle w:val="ListParagraph"/>
            </w:pPr>
            <w:sdt>
              <w:sdtPr>
                <w:id w:val="-140652274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b. </w:t>
            </w:r>
            <w:r w:rsidR="000075FD" w:rsidRPr="005C38E1">
              <w:t>Mix of low and average grades (Cs, Ds, or Fs)</w:t>
            </w:r>
          </w:p>
          <w:p w14:paraId="766F4CE5" w14:textId="77777777" w:rsidR="000075FD" w:rsidRPr="005C38E1" w:rsidRDefault="004D5615" w:rsidP="003B73DC">
            <w:pPr>
              <w:pStyle w:val="ListParagraph"/>
            </w:pPr>
            <w:sdt>
              <w:sdtPr>
                <w:id w:val="45993451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c. </w:t>
            </w:r>
            <w:r w:rsidR="000075FD" w:rsidRPr="005C38E1">
              <w:t>Average grades in all subjects (Cs)</w:t>
            </w:r>
          </w:p>
          <w:p w14:paraId="26E5DD70" w14:textId="77777777" w:rsidR="000075FD" w:rsidRPr="005C38E1" w:rsidRDefault="004D5615" w:rsidP="003B73DC">
            <w:pPr>
              <w:pStyle w:val="ListParagraph"/>
            </w:pPr>
            <w:sdt>
              <w:sdtPr>
                <w:id w:val="-165097461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d. </w:t>
            </w:r>
            <w:r w:rsidR="000075FD" w:rsidRPr="005C38E1">
              <w:t>Mix of average and high grades (Cs, Bs, As)</w:t>
            </w:r>
          </w:p>
          <w:p w14:paraId="5B6CC90F" w14:textId="77777777" w:rsidR="000075FD" w:rsidRDefault="004D5615" w:rsidP="003B73DC">
            <w:pPr>
              <w:pStyle w:val="ListParagraph"/>
            </w:pPr>
            <w:sdt>
              <w:sdtPr>
                <w:id w:val="175446412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e. </w:t>
            </w:r>
            <w:r w:rsidR="000075FD" w:rsidRPr="005C38E1">
              <w:t>All high grades (Bs and As)</w:t>
            </w:r>
          </w:p>
          <w:p w14:paraId="776A2734" w14:textId="77777777" w:rsidR="000075FD" w:rsidRDefault="000075FD" w:rsidP="003B73DC">
            <w:pPr>
              <w:pStyle w:val="ListParagraph"/>
              <w:ind w:left="0"/>
            </w:pPr>
          </w:p>
        </w:tc>
        <w:tc>
          <w:tcPr>
            <w:tcW w:w="265" w:type="dxa"/>
          </w:tcPr>
          <w:p w14:paraId="3E6EDF2A" w14:textId="77777777" w:rsidR="000075FD" w:rsidRDefault="000075FD" w:rsidP="003B73DC"/>
        </w:tc>
      </w:tr>
      <w:tr w:rsidR="000075FD" w14:paraId="63F9C194" w14:textId="77777777" w:rsidTr="003B73DC">
        <w:trPr>
          <w:gridAfter w:val="2"/>
          <w:wAfter w:w="612" w:type="dxa"/>
        </w:trPr>
        <w:tc>
          <w:tcPr>
            <w:tcW w:w="265" w:type="dxa"/>
          </w:tcPr>
          <w:p w14:paraId="0A63CB0D" w14:textId="77777777" w:rsidR="000075FD" w:rsidRDefault="000075FD" w:rsidP="003B73DC"/>
        </w:tc>
        <w:tc>
          <w:tcPr>
            <w:tcW w:w="9085" w:type="dxa"/>
            <w:gridSpan w:val="4"/>
          </w:tcPr>
          <w:p w14:paraId="317155EA" w14:textId="77777777" w:rsidR="000075FD" w:rsidRPr="00CF3FF0" w:rsidRDefault="000075FD" w:rsidP="003B73DC">
            <w:pPr>
              <w:rPr>
                <w:b/>
                <w:i/>
              </w:rPr>
            </w:pPr>
            <w:r w:rsidRPr="00CF3FF0">
              <w:rPr>
                <w:b/>
                <w:i/>
              </w:rPr>
              <w:t>Classroom Behavior</w:t>
            </w:r>
          </w:p>
        </w:tc>
      </w:tr>
      <w:tr w:rsidR="000075FD" w14:paraId="5D53D30F" w14:textId="77777777" w:rsidTr="003B73DC">
        <w:trPr>
          <w:gridAfter w:val="2"/>
          <w:wAfter w:w="612" w:type="dxa"/>
        </w:trPr>
        <w:tc>
          <w:tcPr>
            <w:tcW w:w="265" w:type="dxa"/>
            <w:vMerge w:val="restart"/>
          </w:tcPr>
          <w:p w14:paraId="7F844738" w14:textId="77777777" w:rsidR="000075FD" w:rsidRDefault="000075FD" w:rsidP="003B73DC"/>
        </w:tc>
        <w:tc>
          <w:tcPr>
            <w:tcW w:w="9085" w:type="dxa"/>
            <w:gridSpan w:val="4"/>
          </w:tcPr>
          <w:p w14:paraId="10AD243C" w14:textId="77777777" w:rsidR="000075FD" w:rsidRDefault="000075FD" w:rsidP="003B73DC">
            <w:r>
              <w:t>5. Student behavior at school</w:t>
            </w:r>
          </w:p>
        </w:tc>
      </w:tr>
      <w:tr w:rsidR="000075FD" w14:paraId="28AE5328" w14:textId="77777777" w:rsidTr="003B73DC">
        <w:trPr>
          <w:gridAfter w:val="2"/>
          <w:wAfter w:w="612" w:type="dxa"/>
        </w:trPr>
        <w:tc>
          <w:tcPr>
            <w:tcW w:w="265" w:type="dxa"/>
            <w:vMerge/>
          </w:tcPr>
          <w:p w14:paraId="73D4C84D" w14:textId="77777777" w:rsidR="000075FD" w:rsidRDefault="000075FD" w:rsidP="003B73DC"/>
        </w:tc>
        <w:tc>
          <w:tcPr>
            <w:tcW w:w="8820" w:type="dxa"/>
            <w:gridSpan w:val="3"/>
          </w:tcPr>
          <w:p w14:paraId="45153AB8" w14:textId="77777777" w:rsidR="000075FD" w:rsidRDefault="004D5615" w:rsidP="003B73DC">
            <w:pPr>
              <w:ind w:left="720"/>
            </w:pPr>
            <w:sdt>
              <w:sdtPr>
                <w:id w:val="-6511009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Highly disruptive</w:t>
            </w:r>
          </w:p>
          <w:p w14:paraId="5A7A6B5A" w14:textId="77777777" w:rsidR="000075FD" w:rsidRDefault="004D5615" w:rsidP="003B73DC">
            <w:pPr>
              <w:ind w:left="720"/>
            </w:pPr>
            <w:sdt>
              <w:sdtPr>
                <w:id w:val="40257220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Disruptive</w:t>
            </w:r>
          </w:p>
          <w:p w14:paraId="2575329D" w14:textId="77777777" w:rsidR="000075FD" w:rsidRDefault="004D5615" w:rsidP="003B73DC">
            <w:pPr>
              <w:ind w:left="720"/>
            </w:pPr>
            <w:sdt>
              <w:sdtPr>
                <w:id w:val="150709445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Occasionally disruptive</w:t>
            </w:r>
          </w:p>
          <w:p w14:paraId="1C237F7D" w14:textId="77777777" w:rsidR="000075FD" w:rsidRDefault="004D5615" w:rsidP="003B73DC">
            <w:pPr>
              <w:ind w:left="720"/>
            </w:pPr>
            <w:sdt>
              <w:sdtPr>
                <w:id w:val="96592528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Mostly good behavior</w:t>
            </w:r>
          </w:p>
          <w:p w14:paraId="18DE98B5" w14:textId="77777777" w:rsidR="000075FD" w:rsidRDefault="004D5615" w:rsidP="003B73DC">
            <w:pPr>
              <w:ind w:left="720"/>
            </w:pPr>
            <w:sdt>
              <w:sdtPr>
                <w:id w:val="-211527292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e. Always good behavior</w:t>
            </w:r>
          </w:p>
        </w:tc>
        <w:tc>
          <w:tcPr>
            <w:tcW w:w="265" w:type="dxa"/>
          </w:tcPr>
          <w:p w14:paraId="2E95175F" w14:textId="77777777" w:rsidR="000075FD" w:rsidRDefault="000075FD" w:rsidP="003B73DC"/>
        </w:tc>
      </w:tr>
      <w:tr w:rsidR="000075FD" w14:paraId="5E2F80A4" w14:textId="77777777" w:rsidTr="003B73DC">
        <w:trPr>
          <w:gridAfter w:val="2"/>
          <w:wAfter w:w="612" w:type="dxa"/>
        </w:trPr>
        <w:tc>
          <w:tcPr>
            <w:tcW w:w="265" w:type="dxa"/>
            <w:vMerge w:val="restart"/>
          </w:tcPr>
          <w:p w14:paraId="42B8EF7C" w14:textId="77777777" w:rsidR="000075FD" w:rsidRDefault="000075FD" w:rsidP="003B73DC"/>
        </w:tc>
        <w:tc>
          <w:tcPr>
            <w:tcW w:w="9085" w:type="dxa"/>
            <w:gridSpan w:val="4"/>
          </w:tcPr>
          <w:p w14:paraId="4BC84C9A" w14:textId="77777777" w:rsidR="000075FD" w:rsidRDefault="000075FD" w:rsidP="003B73DC">
            <w:r>
              <w:t xml:space="preserve">6. </w:t>
            </w:r>
            <w:r w:rsidRPr="00BC44B4">
              <w:t>Student demonstrates responsibility in and out of the classroom</w:t>
            </w:r>
          </w:p>
        </w:tc>
      </w:tr>
      <w:tr w:rsidR="000075FD" w14:paraId="0F631947" w14:textId="77777777" w:rsidTr="003B73DC">
        <w:trPr>
          <w:gridAfter w:val="2"/>
          <w:wAfter w:w="612" w:type="dxa"/>
        </w:trPr>
        <w:tc>
          <w:tcPr>
            <w:tcW w:w="265" w:type="dxa"/>
            <w:vMerge/>
          </w:tcPr>
          <w:p w14:paraId="5F670578" w14:textId="77777777" w:rsidR="000075FD" w:rsidRDefault="000075FD" w:rsidP="003B73DC"/>
        </w:tc>
        <w:tc>
          <w:tcPr>
            <w:tcW w:w="8820" w:type="dxa"/>
            <w:gridSpan w:val="3"/>
          </w:tcPr>
          <w:p w14:paraId="0E49AA08" w14:textId="77777777" w:rsidR="000075FD" w:rsidRDefault="004D5615" w:rsidP="003B73DC">
            <w:pPr>
              <w:ind w:left="720"/>
            </w:pPr>
            <w:sdt>
              <w:sdtPr>
                <w:id w:val="67315056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3B0CBBCA" w14:textId="77777777" w:rsidR="000075FD" w:rsidRDefault="004D5615" w:rsidP="003B73DC">
            <w:pPr>
              <w:ind w:left="720"/>
            </w:pPr>
            <w:sdt>
              <w:sdtPr>
                <w:id w:val="-124941556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728D07C6" w14:textId="77777777" w:rsidR="000075FD" w:rsidRDefault="004D5615" w:rsidP="003B73DC">
            <w:pPr>
              <w:ind w:left="720"/>
            </w:pPr>
            <w:sdt>
              <w:sdtPr>
                <w:id w:val="1569004438"/>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27703D81" w14:textId="77777777" w:rsidR="000075FD" w:rsidRDefault="004D5615" w:rsidP="003B73DC">
            <w:pPr>
              <w:ind w:left="720"/>
            </w:pPr>
            <w:sdt>
              <w:sdtPr>
                <w:id w:val="176804030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Never</w:t>
            </w:r>
          </w:p>
        </w:tc>
        <w:tc>
          <w:tcPr>
            <w:tcW w:w="265" w:type="dxa"/>
          </w:tcPr>
          <w:p w14:paraId="17F43A09" w14:textId="77777777" w:rsidR="000075FD" w:rsidRDefault="000075FD" w:rsidP="003B73DC"/>
        </w:tc>
      </w:tr>
      <w:tr w:rsidR="000075FD" w14:paraId="6DCC2E87" w14:textId="77777777" w:rsidTr="003B73DC">
        <w:trPr>
          <w:gridAfter w:val="2"/>
          <w:wAfter w:w="612" w:type="dxa"/>
        </w:trPr>
        <w:tc>
          <w:tcPr>
            <w:tcW w:w="265" w:type="dxa"/>
            <w:vMerge w:val="restart"/>
          </w:tcPr>
          <w:p w14:paraId="67CD807F" w14:textId="77777777" w:rsidR="000075FD" w:rsidRDefault="000075FD" w:rsidP="003B73DC"/>
        </w:tc>
        <w:tc>
          <w:tcPr>
            <w:tcW w:w="9085" w:type="dxa"/>
            <w:gridSpan w:val="4"/>
          </w:tcPr>
          <w:p w14:paraId="51C781D2" w14:textId="77777777" w:rsidR="000075FD" w:rsidRDefault="000075FD" w:rsidP="003B73DC">
            <w:r>
              <w:t>7</w:t>
            </w:r>
            <w:r w:rsidRPr="007373B5">
              <w:t>. Student is respectful with teachers/adults</w:t>
            </w:r>
          </w:p>
        </w:tc>
      </w:tr>
      <w:tr w:rsidR="000075FD" w14:paraId="57F3921A" w14:textId="77777777" w:rsidTr="003B73DC">
        <w:trPr>
          <w:gridAfter w:val="2"/>
          <w:wAfter w:w="612" w:type="dxa"/>
        </w:trPr>
        <w:tc>
          <w:tcPr>
            <w:tcW w:w="265" w:type="dxa"/>
            <w:vMerge/>
          </w:tcPr>
          <w:p w14:paraId="4D21D7B2" w14:textId="77777777" w:rsidR="000075FD" w:rsidRDefault="000075FD" w:rsidP="003B73DC"/>
        </w:tc>
        <w:tc>
          <w:tcPr>
            <w:tcW w:w="8820" w:type="dxa"/>
            <w:gridSpan w:val="3"/>
          </w:tcPr>
          <w:p w14:paraId="265C9BCF" w14:textId="77777777" w:rsidR="000075FD" w:rsidRDefault="004D5615" w:rsidP="003B73DC">
            <w:pPr>
              <w:ind w:left="720"/>
            </w:pPr>
            <w:sdt>
              <w:sdtPr>
                <w:id w:val="449357775"/>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49D22D5D" w14:textId="77777777" w:rsidR="000075FD" w:rsidRDefault="004D5615" w:rsidP="003B73DC">
            <w:pPr>
              <w:ind w:left="720"/>
            </w:pPr>
            <w:sdt>
              <w:sdtPr>
                <w:id w:val="-104729257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1F232879" w14:textId="77777777" w:rsidR="000075FD" w:rsidRDefault="004D5615" w:rsidP="003B73DC">
            <w:pPr>
              <w:ind w:left="720"/>
            </w:pPr>
            <w:sdt>
              <w:sdtPr>
                <w:id w:val="114077220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22D45BB6" w14:textId="77777777" w:rsidR="000075FD" w:rsidRDefault="004D5615" w:rsidP="003B73DC">
            <w:pPr>
              <w:ind w:left="720"/>
            </w:pPr>
            <w:sdt>
              <w:sdtPr>
                <w:id w:val="100093721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Never</w:t>
            </w:r>
          </w:p>
          <w:p w14:paraId="47CF1FF8" w14:textId="77777777" w:rsidR="000075FD" w:rsidRDefault="000075FD" w:rsidP="003B73DC">
            <w:pPr>
              <w:ind w:left="720"/>
            </w:pPr>
          </w:p>
        </w:tc>
        <w:tc>
          <w:tcPr>
            <w:tcW w:w="265" w:type="dxa"/>
          </w:tcPr>
          <w:p w14:paraId="700A588A" w14:textId="77777777" w:rsidR="000075FD" w:rsidRDefault="000075FD" w:rsidP="003B73DC"/>
        </w:tc>
      </w:tr>
      <w:tr w:rsidR="000075FD" w14:paraId="7C8E7E6C" w14:textId="77777777" w:rsidTr="003B73DC">
        <w:trPr>
          <w:gridAfter w:val="2"/>
          <w:wAfter w:w="612" w:type="dxa"/>
        </w:trPr>
        <w:tc>
          <w:tcPr>
            <w:tcW w:w="265" w:type="dxa"/>
          </w:tcPr>
          <w:p w14:paraId="3638E5E8" w14:textId="77777777" w:rsidR="000075FD" w:rsidRDefault="000075FD" w:rsidP="003B73DC"/>
        </w:tc>
        <w:tc>
          <w:tcPr>
            <w:tcW w:w="9085" w:type="dxa"/>
            <w:gridSpan w:val="4"/>
          </w:tcPr>
          <w:p w14:paraId="3FD8D5CA" w14:textId="77777777" w:rsidR="000075FD" w:rsidRDefault="000075FD" w:rsidP="003B73DC">
            <w:r>
              <w:rPr>
                <w:b/>
                <w:i/>
              </w:rPr>
              <w:t>Student Attributes</w:t>
            </w:r>
          </w:p>
        </w:tc>
      </w:tr>
      <w:tr w:rsidR="000075FD" w14:paraId="24FB7F97" w14:textId="77777777" w:rsidTr="003B73DC">
        <w:trPr>
          <w:gridAfter w:val="2"/>
          <w:wAfter w:w="612" w:type="dxa"/>
        </w:trPr>
        <w:tc>
          <w:tcPr>
            <w:tcW w:w="265" w:type="dxa"/>
            <w:vMerge w:val="restart"/>
          </w:tcPr>
          <w:p w14:paraId="0194DF7D" w14:textId="77777777" w:rsidR="000075FD" w:rsidRDefault="000075FD" w:rsidP="003B73DC"/>
        </w:tc>
        <w:tc>
          <w:tcPr>
            <w:tcW w:w="9085" w:type="dxa"/>
            <w:gridSpan w:val="4"/>
          </w:tcPr>
          <w:p w14:paraId="474E6167" w14:textId="77777777" w:rsidR="000075FD" w:rsidRDefault="000075FD" w:rsidP="003B73DC">
            <w:r>
              <w:t>8. Student is self-confident</w:t>
            </w:r>
          </w:p>
        </w:tc>
      </w:tr>
      <w:tr w:rsidR="000075FD" w14:paraId="78865928" w14:textId="77777777" w:rsidTr="003B73DC">
        <w:trPr>
          <w:gridAfter w:val="2"/>
          <w:wAfter w:w="612" w:type="dxa"/>
        </w:trPr>
        <w:tc>
          <w:tcPr>
            <w:tcW w:w="265" w:type="dxa"/>
            <w:vMerge/>
          </w:tcPr>
          <w:p w14:paraId="5F5A9A9F" w14:textId="77777777" w:rsidR="000075FD" w:rsidRDefault="000075FD" w:rsidP="003B73DC"/>
        </w:tc>
        <w:tc>
          <w:tcPr>
            <w:tcW w:w="8820" w:type="dxa"/>
            <w:gridSpan w:val="3"/>
          </w:tcPr>
          <w:p w14:paraId="31EAACA4" w14:textId="77777777" w:rsidR="000075FD" w:rsidRDefault="004D5615" w:rsidP="003B73DC">
            <w:pPr>
              <w:ind w:left="720"/>
            </w:pPr>
            <w:sdt>
              <w:sdtPr>
                <w:id w:val="76202857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12EDD21E" w14:textId="77777777" w:rsidR="000075FD" w:rsidRDefault="004D5615" w:rsidP="003B73DC">
            <w:pPr>
              <w:ind w:left="720"/>
            </w:pPr>
            <w:sdt>
              <w:sdtPr>
                <w:id w:val="498469975"/>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48A287C3" w14:textId="77777777" w:rsidR="000075FD" w:rsidRDefault="004D5615" w:rsidP="003B73DC">
            <w:pPr>
              <w:ind w:left="720"/>
            </w:pPr>
            <w:sdt>
              <w:sdtPr>
                <w:id w:val="183185699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1E3F2CE4" w14:textId="77777777" w:rsidR="000075FD" w:rsidRDefault="004D5615" w:rsidP="003B73DC">
            <w:pPr>
              <w:ind w:left="720"/>
            </w:pPr>
            <w:sdt>
              <w:sdtPr>
                <w:id w:val="-166223135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Never</w:t>
            </w:r>
          </w:p>
          <w:p w14:paraId="78A9F3A0" w14:textId="77777777" w:rsidR="000075FD" w:rsidRDefault="000075FD" w:rsidP="003B73DC"/>
        </w:tc>
        <w:tc>
          <w:tcPr>
            <w:tcW w:w="265" w:type="dxa"/>
          </w:tcPr>
          <w:p w14:paraId="2AF4484C" w14:textId="77777777" w:rsidR="000075FD" w:rsidRDefault="000075FD" w:rsidP="003B73DC"/>
        </w:tc>
      </w:tr>
      <w:tr w:rsidR="000075FD" w14:paraId="14FA6D56" w14:textId="77777777" w:rsidTr="003B73DC">
        <w:trPr>
          <w:gridAfter w:val="2"/>
          <w:wAfter w:w="612" w:type="dxa"/>
        </w:trPr>
        <w:tc>
          <w:tcPr>
            <w:tcW w:w="265" w:type="dxa"/>
            <w:vMerge w:val="restart"/>
          </w:tcPr>
          <w:p w14:paraId="551753A8" w14:textId="77777777" w:rsidR="000075FD" w:rsidRDefault="000075FD" w:rsidP="003B73DC"/>
        </w:tc>
        <w:tc>
          <w:tcPr>
            <w:tcW w:w="9085" w:type="dxa"/>
            <w:gridSpan w:val="4"/>
          </w:tcPr>
          <w:p w14:paraId="7AF1453F" w14:textId="77777777" w:rsidR="000075FD" w:rsidRDefault="000075FD" w:rsidP="003B73DC">
            <w:r>
              <w:t>9. Student is socially skilled and at ease</w:t>
            </w:r>
          </w:p>
        </w:tc>
      </w:tr>
      <w:tr w:rsidR="000075FD" w14:paraId="40948842" w14:textId="77777777" w:rsidTr="003B73DC">
        <w:trPr>
          <w:gridAfter w:val="2"/>
          <w:wAfter w:w="612" w:type="dxa"/>
        </w:trPr>
        <w:tc>
          <w:tcPr>
            <w:tcW w:w="265" w:type="dxa"/>
            <w:vMerge/>
          </w:tcPr>
          <w:p w14:paraId="66414200" w14:textId="77777777" w:rsidR="000075FD" w:rsidRDefault="000075FD" w:rsidP="003B73DC"/>
        </w:tc>
        <w:tc>
          <w:tcPr>
            <w:tcW w:w="8820" w:type="dxa"/>
            <w:gridSpan w:val="3"/>
          </w:tcPr>
          <w:p w14:paraId="708DD7F5" w14:textId="77777777" w:rsidR="000075FD" w:rsidRDefault="004D5615" w:rsidP="003B73DC">
            <w:pPr>
              <w:ind w:left="720"/>
            </w:pPr>
            <w:sdt>
              <w:sdtPr>
                <w:id w:val="620876935"/>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0CA2C9AB" w14:textId="77777777" w:rsidR="000075FD" w:rsidRDefault="004D5615" w:rsidP="003B73DC">
            <w:pPr>
              <w:ind w:left="720"/>
            </w:pPr>
            <w:sdt>
              <w:sdtPr>
                <w:id w:val="34290357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5C1F5BBE" w14:textId="77777777" w:rsidR="000075FD" w:rsidRDefault="004D5615" w:rsidP="003B73DC">
            <w:pPr>
              <w:ind w:left="720"/>
            </w:pPr>
            <w:sdt>
              <w:sdtPr>
                <w:id w:val="75941594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3A0F71D3" w14:textId="77777777" w:rsidR="000075FD" w:rsidRDefault="004D5615" w:rsidP="003B73DC">
            <w:pPr>
              <w:ind w:left="720"/>
            </w:pPr>
            <w:sdt>
              <w:sdtPr>
                <w:id w:val="4927124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Never</w:t>
            </w:r>
          </w:p>
          <w:p w14:paraId="7D8E7168" w14:textId="77777777" w:rsidR="000075FD" w:rsidRDefault="000075FD" w:rsidP="003B73DC"/>
        </w:tc>
        <w:tc>
          <w:tcPr>
            <w:tcW w:w="265" w:type="dxa"/>
          </w:tcPr>
          <w:p w14:paraId="5CA1A71A" w14:textId="77777777" w:rsidR="000075FD" w:rsidRDefault="000075FD" w:rsidP="003B73DC"/>
        </w:tc>
      </w:tr>
      <w:tr w:rsidR="000075FD" w14:paraId="3984A822" w14:textId="77777777" w:rsidTr="003B73DC">
        <w:trPr>
          <w:gridAfter w:val="2"/>
          <w:wAfter w:w="612" w:type="dxa"/>
        </w:trPr>
        <w:tc>
          <w:tcPr>
            <w:tcW w:w="265" w:type="dxa"/>
            <w:vMerge w:val="restart"/>
          </w:tcPr>
          <w:p w14:paraId="1D3C1077" w14:textId="77777777" w:rsidR="000075FD" w:rsidRDefault="000075FD" w:rsidP="003B73DC"/>
        </w:tc>
        <w:tc>
          <w:tcPr>
            <w:tcW w:w="9085" w:type="dxa"/>
            <w:gridSpan w:val="4"/>
          </w:tcPr>
          <w:p w14:paraId="24505975" w14:textId="77777777" w:rsidR="000075FD" w:rsidRDefault="000075FD" w:rsidP="003B73DC">
            <w:r>
              <w:t>10. Student is respectful with peers</w:t>
            </w:r>
          </w:p>
        </w:tc>
      </w:tr>
      <w:tr w:rsidR="000075FD" w14:paraId="292219CF" w14:textId="77777777" w:rsidTr="003B73DC">
        <w:trPr>
          <w:gridAfter w:val="2"/>
          <w:wAfter w:w="612" w:type="dxa"/>
        </w:trPr>
        <w:tc>
          <w:tcPr>
            <w:tcW w:w="265" w:type="dxa"/>
            <w:vMerge/>
          </w:tcPr>
          <w:p w14:paraId="3132F6E5" w14:textId="77777777" w:rsidR="000075FD" w:rsidRDefault="000075FD" w:rsidP="003B73DC"/>
        </w:tc>
        <w:tc>
          <w:tcPr>
            <w:tcW w:w="8820" w:type="dxa"/>
            <w:gridSpan w:val="3"/>
          </w:tcPr>
          <w:p w14:paraId="0B36812B" w14:textId="77777777" w:rsidR="000075FD" w:rsidRDefault="004D5615" w:rsidP="003B73DC">
            <w:pPr>
              <w:ind w:left="720"/>
            </w:pPr>
            <w:sdt>
              <w:sdtPr>
                <w:id w:val="-161513532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a. Always</w:t>
            </w:r>
          </w:p>
          <w:p w14:paraId="4505F728" w14:textId="77777777" w:rsidR="000075FD" w:rsidRDefault="004D5615" w:rsidP="003B73DC">
            <w:pPr>
              <w:ind w:left="720"/>
            </w:pPr>
            <w:sdt>
              <w:sdtPr>
                <w:id w:val="203352940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 Often</w:t>
            </w:r>
          </w:p>
          <w:p w14:paraId="10E79DA3" w14:textId="77777777" w:rsidR="000075FD" w:rsidRDefault="004D5615" w:rsidP="003B73DC">
            <w:pPr>
              <w:ind w:left="720"/>
            </w:pPr>
            <w:sdt>
              <w:sdtPr>
                <w:id w:val="-1099691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c. Sometimes</w:t>
            </w:r>
          </w:p>
          <w:p w14:paraId="6604107C" w14:textId="42B7328D" w:rsidR="000075FD" w:rsidRDefault="004D5615" w:rsidP="003845F4">
            <w:pPr>
              <w:ind w:left="720"/>
            </w:pPr>
            <w:sdt>
              <w:sdtPr>
                <w:id w:val="-27255243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d. Neve</w:t>
            </w:r>
            <w:r w:rsidR="003845F4">
              <w:t>r</w:t>
            </w:r>
          </w:p>
        </w:tc>
        <w:tc>
          <w:tcPr>
            <w:tcW w:w="265" w:type="dxa"/>
          </w:tcPr>
          <w:p w14:paraId="44F9403C" w14:textId="77777777" w:rsidR="000075FD" w:rsidRDefault="000075FD" w:rsidP="003B73DC"/>
        </w:tc>
      </w:tr>
    </w:tbl>
    <w:p w14:paraId="1C44F624" w14:textId="72E57538" w:rsidR="000075FD" w:rsidRDefault="000075FD" w:rsidP="000075FD"/>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8820"/>
        <w:gridCol w:w="265"/>
      </w:tblGrid>
      <w:tr w:rsidR="000075FD" w14:paraId="22A71F32" w14:textId="77777777" w:rsidTr="003845F4">
        <w:tc>
          <w:tcPr>
            <w:tcW w:w="265" w:type="dxa"/>
          </w:tcPr>
          <w:p w14:paraId="1CA371B0" w14:textId="77777777" w:rsidR="000075FD" w:rsidRDefault="000075FD" w:rsidP="003B73DC"/>
        </w:tc>
        <w:tc>
          <w:tcPr>
            <w:tcW w:w="8820" w:type="dxa"/>
          </w:tcPr>
          <w:p w14:paraId="454D1FAA" w14:textId="77777777" w:rsidR="000075FD" w:rsidRDefault="000075FD" w:rsidP="003B73DC">
            <w:r>
              <w:t>11. Please explain how the student’s current characteristics are either a true representation of the student’s potential or does not represent the student’s true potential and how the Liftoff program will benefit the student to reach his or her full potential.</w:t>
            </w:r>
          </w:p>
        </w:tc>
        <w:tc>
          <w:tcPr>
            <w:tcW w:w="265" w:type="dxa"/>
          </w:tcPr>
          <w:p w14:paraId="3AC49579" w14:textId="77777777" w:rsidR="000075FD" w:rsidRDefault="000075FD" w:rsidP="003B73DC"/>
        </w:tc>
      </w:tr>
      <w:tr w:rsidR="000075FD" w14:paraId="1AF3DF71" w14:textId="77777777" w:rsidTr="003845F4">
        <w:trPr>
          <w:trHeight w:val="2672"/>
        </w:trPr>
        <w:tc>
          <w:tcPr>
            <w:tcW w:w="265" w:type="dxa"/>
          </w:tcPr>
          <w:p w14:paraId="00648BA6" w14:textId="77777777" w:rsidR="000075FD" w:rsidRDefault="000075FD" w:rsidP="003B73DC"/>
        </w:tc>
        <w:sdt>
          <w:sdtPr>
            <w:id w:val="2005463956"/>
            <w:placeholder>
              <w:docPart w:val="CD552BCCE4C24461B32AE12D066DF17D"/>
            </w:placeholder>
            <w:showingPlcHdr/>
          </w:sdtPr>
          <w:sdtEndPr/>
          <w:sdtContent>
            <w:tc>
              <w:tcPr>
                <w:tcW w:w="8820" w:type="dxa"/>
              </w:tcPr>
              <w:p w14:paraId="2C4E018C" w14:textId="77777777" w:rsidR="000075FD" w:rsidRDefault="000075FD" w:rsidP="003B73DC">
                <w:r w:rsidRPr="002C399E">
                  <w:rPr>
                    <w:rStyle w:val="PlaceholderText"/>
                  </w:rPr>
                  <w:t>Click or tap here to enter text.</w:t>
                </w:r>
              </w:p>
            </w:tc>
          </w:sdtContent>
        </w:sdt>
        <w:tc>
          <w:tcPr>
            <w:tcW w:w="265" w:type="dxa"/>
          </w:tcPr>
          <w:p w14:paraId="479E3213" w14:textId="77777777" w:rsidR="000075FD" w:rsidRDefault="000075FD" w:rsidP="003B73DC"/>
        </w:tc>
      </w:tr>
      <w:tr w:rsidR="000075FD" w14:paraId="30BA429D" w14:textId="77777777" w:rsidTr="003845F4">
        <w:tc>
          <w:tcPr>
            <w:tcW w:w="9350" w:type="dxa"/>
            <w:gridSpan w:val="3"/>
          </w:tcPr>
          <w:p w14:paraId="4CF666B8" w14:textId="77777777" w:rsidR="003845F4" w:rsidRDefault="003845F4" w:rsidP="003B73DC">
            <w:pPr>
              <w:rPr>
                <w:b/>
                <w:bCs/>
              </w:rPr>
            </w:pPr>
          </w:p>
          <w:p w14:paraId="72EE081D" w14:textId="43A285DE" w:rsidR="000075FD" w:rsidRPr="000075FD" w:rsidRDefault="000075FD" w:rsidP="003B73DC">
            <w:pPr>
              <w:rPr>
                <w:b/>
                <w:bCs/>
              </w:rPr>
            </w:pPr>
            <w:r>
              <w:rPr>
                <w:b/>
                <w:bCs/>
              </w:rPr>
              <w:t>Family</w:t>
            </w:r>
            <w:r w:rsidRPr="00214312">
              <w:rPr>
                <w:b/>
                <w:bCs/>
              </w:rPr>
              <w:t xml:space="preserve"> Characteristics</w:t>
            </w:r>
            <w:r>
              <w:rPr>
                <w:b/>
                <w:bCs/>
              </w:rPr>
              <w:t xml:space="preserve"> and Home Environment</w:t>
            </w:r>
          </w:p>
        </w:tc>
      </w:tr>
      <w:tr w:rsidR="000075FD" w14:paraId="569EFC82" w14:textId="77777777" w:rsidTr="003845F4">
        <w:tc>
          <w:tcPr>
            <w:tcW w:w="265" w:type="dxa"/>
          </w:tcPr>
          <w:p w14:paraId="749A4119" w14:textId="77777777" w:rsidR="000075FD" w:rsidRPr="00474A7C" w:rsidRDefault="000075FD" w:rsidP="003B73DC">
            <w:pPr>
              <w:rPr>
                <w:bCs/>
              </w:rPr>
            </w:pPr>
          </w:p>
        </w:tc>
        <w:tc>
          <w:tcPr>
            <w:tcW w:w="9085" w:type="dxa"/>
            <w:gridSpan w:val="2"/>
          </w:tcPr>
          <w:p w14:paraId="5CC04189" w14:textId="77777777" w:rsidR="000075FD" w:rsidRDefault="000075FD" w:rsidP="003B73DC">
            <w:pPr>
              <w:rPr>
                <w:b/>
                <w:bCs/>
              </w:rPr>
            </w:pPr>
            <w:r>
              <w:t xml:space="preserve">12. Family Composition </w:t>
            </w:r>
          </w:p>
        </w:tc>
      </w:tr>
      <w:tr w:rsidR="000075FD" w14:paraId="1696E98A" w14:textId="77777777" w:rsidTr="003845F4">
        <w:tc>
          <w:tcPr>
            <w:tcW w:w="265" w:type="dxa"/>
          </w:tcPr>
          <w:p w14:paraId="2C49FBF7" w14:textId="77777777" w:rsidR="000075FD" w:rsidRDefault="000075FD" w:rsidP="003B73DC"/>
        </w:tc>
        <w:tc>
          <w:tcPr>
            <w:tcW w:w="8820" w:type="dxa"/>
          </w:tcPr>
          <w:p w14:paraId="2D540C6C" w14:textId="77777777" w:rsidR="000075FD" w:rsidRDefault="004D5615" w:rsidP="000075FD">
            <w:pPr>
              <w:pStyle w:val="ListParagraph"/>
              <w:numPr>
                <w:ilvl w:val="0"/>
                <w:numId w:val="15"/>
              </w:numPr>
              <w:spacing w:line="276" w:lineRule="auto"/>
            </w:pPr>
            <w:sdt>
              <w:sdtPr>
                <w:id w:val="-178202465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Both parents</w:t>
            </w:r>
          </w:p>
          <w:p w14:paraId="0C6D4EF9" w14:textId="77777777" w:rsidR="000075FD" w:rsidRDefault="004D5615" w:rsidP="000075FD">
            <w:pPr>
              <w:pStyle w:val="ListParagraph"/>
              <w:numPr>
                <w:ilvl w:val="0"/>
                <w:numId w:val="15"/>
              </w:numPr>
              <w:spacing w:line="276" w:lineRule="auto"/>
            </w:pPr>
            <w:sdt>
              <w:sdtPr>
                <w:id w:val="-203849968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Parent and stepparent</w:t>
            </w:r>
          </w:p>
          <w:p w14:paraId="587B61B9" w14:textId="77777777" w:rsidR="000075FD" w:rsidRDefault="004D5615" w:rsidP="000075FD">
            <w:pPr>
              <w:pStyle w:val="ListParagraph"/>
              <w:numPr>
                <w:ilvl w:val="0"/>
                <w:numId w:val="15"/>
              </w:numPr>
              <w:spacing w:line="276" w:lineRule="auto"/>
            </w:pPr>
            <w:sdt>
              <w:sdtPr>
                <w:id w:val="52206228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Mother only</w:t>
            </w:r>
          </w:p>
          <w:p w14:paraId="1060EA0D" w14:textId="77777777" w:rsidR="000075FD" w:rsidRDefault="004D5615" w:rsidP="000075FD">
            <w:pPr>
              <w:pStyle w:val="ListParagraph"/>
              <w:numPr>
                <w:ilvl w:val="0"/>
                <w:numId w:val="15"/>
              </w:numPr>
              <w:spacing w:line="276" w:lineRule="auto"/>
            </w:pPr>
            <w:sdt>
              <w:sdtPr>
                <w:id w:val="1390535774"/>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Father only</w:t>
            </w:r>
          </w:p>
          <w:p w14:paraId="70FFA127" w14:textId="77777777" w:rsidR="000075FD" w:rsidRDefault="004D5615" w:rsidP="000075FD">
            <w:pPr>
              <w:pStyle w:val="ListParagraph"/>
              <w:numPr>
                <w:ilvl w:val="0"/>
                <w:numId w:val="15"/>
              </w:numPr>
              <w:spacing w:line="276" w:lineRule="auto"/>
            </w:pPr>
            <w:sdt>
              <w:sdtPr>
                <w:id w:val="211586160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Grandparents</w:t>
            </w:r>
          </w:p>
          <w:p w14:paraId="19D64A5C" w14:textId="0CB705D8" w:rsidR="000075FD" w:rsidRDefault="004D5615" w:rsidP="000075FD">
            <w:pPr>
              <w:pStyle w:val="ListParagraph"/>
              <w:numPr>
                <w:ilvl w:val="0"/>
                <w:numId w:val="15"/>
              </w:numPr>
              <w:spacing w:line="276" w:lineRule="auto"/>
            </w:pPr>
            <w:sdt>
              <w:sdtPr>
                <w:id w:val="-111420886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Other (please explain) _</w:t>
            </w:r>
            <w:sdt>
              <w:sdtPr>
                <w:id w:val="1284149928"/>
                <w:placeholder>
                  <w:docPart w:val="CD552BCCE4C24461B32AE12D066DF17D"/>
                </w:placeholder>
                <w:showingPlcHdr/>
              </w:sdtPr>
              <w:sdtEndPr/>
              <w:sdtContent>
                <w:r w:rsidR="00BD6E6A" w:rsidRPr="002C399E">
                  <w:rPr>
                    <w:rStyle w:val="PlaceholderText"/>
                  </w:rPr>
                  <w:t>Click or tap here to enter text.</w:t>
                </w:r>
              </w:sdtContent>
            </w:sdt>
          </w:p>
        </w:tc>
        <w:tc>
          <w:tcPr>
            <w:tcW w:w="265" w:type="dxa"/>
          </w:tcPr>
          <w:p w14:paraId="4CEF6232" w14:textId="77777777" w:rsidR="000075FD" w:rsidRDefault="000075FD" w:rsidP="003B73DC"/>
        </w:tc>
      </w:tr>
      <w:tr w:rsidR="000075FD" w14:paraId="388F37D2" w14:textId="77777777" w:rsidTr="003845F4">
        <w:tc>
          <w:tcPr>
            <w:tcW w:w="265" w:type="dxa"/>
            <w:vMerge w:val="restart"/>
          </w:tcPr>
          <w:p w14:paraId="368A10A6" w14:textId="77777777" w:rsidR="000075FD" w:rsidRDefault="000075FD" w:rsidP="003B73DC"/>
        </w:tc>
        <w:tc>
          <w:tcPr>
            <w:tcW w:w="9085" w:type="dxa"/>
            <w:gridSpan w:val="2"/>
          </w:tcPr>
          <w:p w14:paraId="425456B5" w14:textId="77777777" w:rsidR="000075FD" w:rsidRDefault="000075FD" w:rsidP="003B73DC">
            <w:r>
              <w:t>13. Siblings</w:t>
            </w:r>
          </w:p>
        </w:tc>
      </w:tr>
      <w:tr w:rsidR="000075FD" w14:paraId="4A3A164E" w14:textId="77777777" w:rsidTr="003845F4">
        <w:tc>
          <w:tcPr>
            <w:tcW w:w="265" w:type="dxa"/>
            <w:vMerge/>
          </w:tcPr>
          <w:p w14:paraId="695D3380" w14:textId="77777777" w:rsidR="000075FD" w:rsidRDefault="000075FD" w:rsidP="003B73DC"/>
        </w:tc>
        <w:tc>
          <w:tcPr>
            <w:tcW w:w="8820" w:type="dxa"/>
          </w:tcPr>
          <w:p w14:paraId="378DA8E4" w14:textId="77777777" w:rsidR="000075FD" w:rsidRDefault="004D5615" w:rsidP="000075FD">
            <w:pPr>
              <w:pStyle w:val="ListParagraph"/>
              <w:numPr>
                <w:ilvl w:val="0"/>
                <w:numId w:val="16"/>
              </w:numPr>
              <w:spacing w:line="276" w:lineRule="auto"/>
            </w:pPr>
            <w:sdt>
              <w:sdtPr>
                <w:id w:val="-154466347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Older siblings living at home</w:t>
            </w:r>
          </w:p>
          <w:p w14:paraId="5095022D" w14:textId="77777777" w:rsidR="000075FD" w:rsidRDefault="004D5615" w:rsidP="000075FD">
            <w:pPr>
              <w:pStyle w:val="ListParagraph"/>
              <w:numPr>
                <w:ilvl w:val="0"/>
                <w:numId w:val="16"/>
              </w:numPr>
              <w:spacing w:line="276" w:lineRule="auto"/>
            </w:pPr>
            <w:sdt>
              <w:sdtPr>
                <w:id w:val="-1531332952"/>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Younger siblings living at home</w:t>
            </w:r>
          </w:p>
          <w:p w14:paraId="7F815FE5" w14:textId="77777777" w:rsidR="000075FD" w:rsidRDefault="004D5615" w:rsidP="000075FD">
            <w:pPr>
              <w:pStyle w:val="ListParagraph"/>
              <w:numPr>
                <w:ilvl w:val="0"/>
                <w:numId w:val="16"/>
              </w:numPr>
              <w:spacing w:line="276" w:lineRule="auto"/>
            </w:pPr>
            <w:sdt>
              <w:sdtPr>
                <w:id w:val="-8183382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Older siblings not living at home</w:t>
            </w:r>
          </w:p>
          <w:p w14:paraId="2148D572" w14:textId="77777777" w:rsidR="000075FD" w:rsidRDefault="004D5615" w:rsidP="000075FD">
            <w:pPr>
              <w:pStyle w:val="ListParagraph"/>
              <w:numPr>
                <w:ilvl w:val="0"/>
                <w:numId w:val="16"/>
              </w:numPr>
              <w:spacing w:line="276" w:lineRule="auto"/>
            </w:pPr>
            <w:sdt>
              <w:sdtPr>
                <w:id w:val="45159153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Younger siblings not living at home</w:t>
            </w:r>
          </w:p>
          <w:p w14:paraId="023136A2" w14:textId="77777777" w:rsidR="000075FD" w:rsidRDefault="004D5615" w:rsidP="000075FD">
            <w:pPr>
              <w:pStyle w:val="ListParagraph"/>
              <w:numPr>
                <w:ilvl w:val="0"/>
                <w:numId w:val="16"/>
              </w:numPr>
              <w:spacing w:line="276" w:lineRule="auto"/>
            </w:pPr>
            <w:sdt>
              <w:sdtPr>
                <w:id w:val="-174532883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Other (please explain) </w:t>
            </w:r>
            <w:sdt>
              <w:sdtPr>
                <w:id w:val="-993722692"/>
                <w:placeholder>
                  <w:docPart w:val="CD552BCCE4C24461B32AE12D066DF17D"/>
                </w:placeholder>
              </w:sdtPr>
              <w:sdtEndPr/>
              <w:sdtContent>
                <w:r w:rsidR="000075FD">
                  <w:t>____________________________</w:t>
                </w:r>
              </w:sdtContent>
            </w:sdt>
          </w:p>
        </w:tc>
        <w:tc>
          <w:tcPr>
            <w:tcW w:w="265" w:type="dxa"/>
          </w:tcPr>
          <w:p w14:paraId="35098B84" w14:textId="77777777" w:rsidR="000075FD" w:rsidRDefault="000075FD" w:rsidP="003B73DC"/>
        </w:tc>
      </w:tr>
      <w:tr w:rsidR="000075FD" w14:paraId="78692804" w14:textId="77777777" w:rsidTr="003845F4">
        <w:tc>
          <w:tcPr>
            <w:tcW w:w="265" w:type="dxa"/>
            <w:vMerge w:val="restart"/>
          </w:tcPr>
          <w:p w14:paraId="31768687" w14:textId="77777777" w:rsidR="000075FD" w:rsidRDefault="000075FD" w:rsidP="003B73DC"/>
        </w:tc>
        <w:tc>
          <w:tcPr>
            <w:tcW w:w="9085" w:type="dxa"/>
            <w:gridSpan w:val="2"/>
          </w:tcPr>
          <w:p w14:paraId="7066F41F" w14:textId="77777777" w:rsidR="003845F4" w:rsidRDefault="003845F4" w:rsidP="003B73DC"/>
          <w:p w14:paraId="5C0542BD" w14:textId="77777777" w:rsidR="003845F4" w:rsidRDefault="003845F4" w:rsidP="003B73DC"/>
          <w:p w14:paraId="2EF4979D" w14:textId="38B03C47" w:rsidR="000075FD" w:rsidRDefault="000075FD" w:rsidP="003B73DC">
            <w:r>
              <w:t>14. Living arrangements</w:t>
            </w:r>
          </w:p>
        </w:tc>
      </w:tr>
      <w:tr w:rsidR="000075FD" w14:paraId="2325A0A4" w14:textId="77777777" w:rsidTr="003845F4">
        <w:tc>
          <w:tcPr>
            <w:tcW w:w="265" w:type="dxa"/>
            <w:vMerge/>
          </w:tcPr>
          <w:p w14:paraId="75311451" w14:textId="77777777" w:rsidR="000075FD" w:rsidRDefault="000075FD" w:rsidP="003B73DC"/>
        </w:tc>
        <w:tc>
          <w:tcPr>
            <w:tcW w:w="8820" w:type="dxa"/>
          </w:tcPr>
          <w:p w14:paraId="76E552CC" w14:textId="77777777" w:rsidR="000075FD" w:rsidRPr="00474A7C" w:rsidRDefault="004D5615" w:rsidP="003B73DC">
            <w:pPr>
              <w:pStyle w:val="ListParagraph"/>
              <w:widowControl w:val="0"/>
              <w:tabs>
                <w:tab w:val="left" w:pos="2176"/>
              </w:tabs>
              <w:spacing w:before="1"/>
              <w:ind w:left="1156" w:right="750" w:hanging="436"/>
            </w:pPr>
            <w:sdt>
              <w:sdtPr>
                <w:id w:val="-144222267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1F609D">
              <w:t>a.</w:t>
            </w:r>
            <w:r w:rsidR="000075FD">
              <w:rPr>
                <w:rFonts w:ascii="Lato" w:hAnsi="Lato"/>
                <w:sz w:val="20"/>
                <w:szCs w:val="20"/>
              </w:rPr>
              <w:t xml:space="preserve"> </w:t>
            </w:r>
            <w:r w:rsidR="000075FD" w:rsidRPr="00474A7C">
              <w:t>Stable home environment (place to study, appropriate number of people for size of house, permanency, etc.)</w:t>
            </w:r>
          </w:p>
          <w:p w14:paraId="56A64130" w14:textId="77777777" w:rsidR="000075FD" w:rsidRPr="00474A7C" w:rsidRDefault="004D5615" w:rsidP="003B73DC">
            <w:pPr>
              <w:pStyle w:val="ListParagraph"/>
              <w:widowControl w:val="0"/>
              <w:tabs>
                <w:tab w:val="left" w:pos="2176"/>
              </w:tabs>
              <w:spacing w:before="1"/>
              <w:ind w:left="1156" w:right="750" w:hanging="436"/>
            </w:pPr>
            <w:sdt>
              <w:sdtPr>
                <w:id w:val="-142432894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474A7C">
              <w:t>b. Fairly stable home environment (recent major change in last couple years, moved, parent moved out, etc.)</w:t>
            </w:r>
          </w:p>
          <w:p w14:paraId="431FA9A0" w14:textId="77777777" w:rsidR="000075FD" w:rsidRPr="00474A7C" w:rsidRDefault="004D5615" w:rsidP="003B73DC">
            <w:pPr>
              <w:widowControl w:val="0"/>
              <w:tabs>
                <w:tab w:val="left" w:pos="2176"/>
              </w:tabs>
              <w:spacing w:before="1"/>
              <w:ind w:left="1156" w:right="750" w:hanging="436"/>
            </w:pPr>
            <w:sdt>
              <w:sdtPr>
                <w:id w:val="-98631174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474A7C">
              <w:t>c. Unstable home environment (incarcerated parent returning frequently, unhealthy environment, too many people in home, etc.)</w:t>
            </w:r>
          </w:p>
          <w:p w14:paraId="30BB3B23" w14:textId="77777777" w:rsidR="000075FD" w:rsidRDefault="004D5615" w:rsidP="003B73DC">
            <w:pPr>
              <w:ind w:left="720"/>
            </w:pPr>
            <w:sdt>
              <w:sdtPr>
                <w:id w:val="75425674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474A7C">
              <w:t>d. Moves frequently; possibility of leaving the county</w:t>
            </w:r>
          </w:p>
        </w:tc>
        <w:tc>
          <w:tcPr>
            <w:tcW w:w="265" w:type="dxa"/>
          </w:tcPr>
          <w:p w14:paraId="19D889A8" w14:textId="77777777" w:rsidR="000075FD" w:rsidRDefault="000075FD" w:rsidP="003B73DC"/>
        </w:tc>
      </w:tr>
      <w:tr w:rsidR="000075FD" w14:paraId="053F07E8" w14:textId="77777777" w:rsidTr="003845F4">
        <w:tc>
          <w:tcPr>
            <w:tcW w:w="265" w:type="dxa"/>
            <w:vMerge w:val="restart"/>
          </w:tcPr>
          <w:p w14:paraId="7590664D" w14:textId="77777777" w:rsidR="000075FD" w:rsidRDefault="000075FD" w:rsidP="003B73DC"/>
        </w:tc>
        <w:tc>
          <w:tcPr>
            <w:tcW w:w="9085" w:type="dxa"/>
            <w:gridSpan w:val="2"/>
          </w:tcPr>
          <w:p w14:paraId="0DD538BD" w14:textId="77777777" w:rsidR="001337FB" w:rsidRDefault="001337FB" w:rsidP="003B73DC"/>
          <w:p w14:paraId="2B26A970" w14:textId="42CEAD25" w:rsidR="000075FD" w:rsidRDefault="000075FD" w:rsidP="003B73DC">
            <w:r>
              <w:t xml:space="preserve">15. </w:t>
            </w:r>
            <w:r w:rsidRPr="001D657B">
              <w:t>Highest level of educational achievement of parents/guardians</w:t>
            </w:r>
          </w:p>
        </w:tc>
      </w:tr>
      <w:tr w:rsidR="000075FD" w14:paraId="64B527F8" w14:textId="77777777" w:rsidTr="003845F4">
        <w:tc>
          <w:tcPr>
            <w:tcW w:w="265" w:type="dxa"/>
            <w:vMerge/>
          </w:tcPr>
          <w:p w14:paraId="5E1EF711" w14:textId="77777777" w:rsidR="000075FD" w:rsidRDefault="000075FD" w:rsidP="003B73DC"/>
        </w:tc>
        <w:tc>
          <w:tcPr>
            <w:tcW w:w="8820" w:type="dxa"/>
          </w:tcPr>
          <w:p w14:paraId="64F93252" w14:textId="0CFE4FE8" w:rsidR="000075FD" w:rsidRPr="001D657B" w:rsidRDefault="004D5615" w:rsidP="003B73DC">
            <w:pPr>
              <w:widowControl w:val="0"/>
              <w:tabs>
                <w:tab w:val="left" w:pos="2176"/>
              </w:tabs>
              <w:spacing w:before="1"/>
              <w:ind w:left="720" w:right="750"/>
            </w:pPr>
            <w:sdt>
              <w:sdtPr>
                <w:id w:val="45730328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a. </w:t>
            </w:r>
            <w:r w:rsidR="00373735">
              <w:t>M</w:t>
            </w:r>
            <w:r w:rsidR="00373735" w:rsidRPr="001D657B">
              <w:t>aster’s degree</w:t>
            </w:r>
            <w:r w:rsidR="000075FD" w:rsidRPr="001D657B">
              <w:t xml:space="preserve"> or higher</w:t>
            </w:r>
          </w:p>
          <w:p w14:paraId="470C6A40" w14:textId="3FAA63AD" w:rsidR="000075FD" w:rsidRPr="001D657B" w:rsidRDefault="004D5615" w:rsidP="003B73DC">
            <w:pPr>
              <w:widowControl w:val="0"/>
              <w:tabs>
                <w:tab w:val="left" w:pos="2176"/>
              </w:tabs>
              <w:spacing w:before="1"/>
              <w:ind w:left="720" w:right="750"/>
            </w:pPr>
            <w:sdt>
              <w:sdtPr>
                <w:id w:val="1453525151"/>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b. </w:t>
            </w:r>
            <w:r w:rsidR="000075FD" w:rsidRPr="001D657B">
              <w:t xml:space="preserve">Bachelor, Associate, Trade School </w:t>
            </w:r>
            <w:r w:rsidR="00373735" w:rsidRPr="001D657B">
              <w:t>Degree,</w:t>
            </w:r>
            <w:r w:rsidR="000075FD">
              <w:t xml:space="preserve"> or Certificate</w:t>
            </w:r>
          </w:p>
          <w:p w14:paraId="4254F9C2" w14:textId="63C14B71" w:rsidR="000075FD" w:rsidRPr="001D657B" w:rsidRDefault="004D5615" w:rsidP="003B73DC">
            <w:pPr>
              <w:widowControl w:val="0"/>
              <w:tabs>
                <w:tab w:val="left" w:pos="2176"/>
              </w:tabs>
              <w:spacing w:before="1"/>
              <w:ind w:left="720" w:right="750"/>
            </w:pPr>
            <w:sdt>
              <w:sdtPr>
                <w:id w:val="1860925125"/>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c. </w:t>
            </w:r>
            <w:r w:rsidR="000075FD" w:rsidRPr="001D657B">
              <w:t xml:space="preserve">Some college but </w:t>
            </w:r>
            <w:r w:rsidR="00373735" w:rsidRPr="001D657B">
              <w:t>did not</w:t>
            </w:r>
            <w:r w:rsidR="000075FD" w:rsidRPr="001D657B">
              <w:t xml:space="preserve"> finish</w:t>
            </w:r>
          </w:p>
          <w:p w14:paraId="50FE5F84" w14:textId="77777777" w:rsidR="000075FD" w:rsidRPr="001D657B" w:rsidRDefault="004D5615" w:rsidP="003B73DC">
            <w:pPr>
              <w:widowControl w:val="0"/>
              <w:tabs>
                <w:tab w:val="left" w:pos="2176"/>
              </w:tabs>
              <w:spacing w:before="1"/>
              <w:ind w:left="720" w:right="750"/>
            </w:pPr>
            <w:sdt>
              <w:sdtPr>
                <w:id w:val="1866407766"/>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d. </w:t>
            </w:r>
            <w:r w:rsidR="000075FD" w:rsidRPr="001D657B">
              <w:t>High school diploma or GED</w:t>
            </w:r>
          </w:p>
          <w:p w14:paraId="153CD519" w14:textId="49968AB9" w:rsidR="000075FD" w:rsidRPr="001D657B" w:rsidRDefault="004D5615" w:rsidP="003845F4">
            <w:pPr>
              <w:widowControl w:val="0"/>
              <w:tabs>
                <w:tab w:val="left" w:pos="2176"/>
              </w:tabs>
              <w:spacing w:before="1"/>
              <w:ind w:left="720" w:right="750"/>
            </w:pPr>
            <w:sdt>
              <w:sdtPr>
                <w:id w:val="-75976510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e. </w:t>
            </w:r>
            <w:r w:rsidR="00373735" w:rsidRPr="001D657B">
              <w:t>Did not</w:t>
            </w:r>
            <w:r w:rsidR="000075FD" w:rsidRPr="001D657B">
              <w:t xml:space="preserve"> finish high school</w:t>
            </w:r>
          </w:p>
        </w:tc>
        <w:tc>
          <w:tcPr>
            <w:tcW w:w="265" w:type="dxa"/>
          </w:tcPr>
          <w:p w14:paraId="59C7E551" w14:textId="77777777" w:rsidR="000075FD" w:rsidRDefault="000075FD" w:rsidP="003B73DC"/>
        </w:tc>
      </w:tr>
      <w:tr w:rsidR="000075FD" w14:paraId="16DDF1E6" w14:textId="77777777" w:rsidTr="003845F4">
        <w:tc>
          <w:tcPr>
            <w:tcW w:w="265" w:type="dxa"/>
            <w:vMerge w:val="restart"/>
          </w:tcPr>
          <w:p w14:paraId="14CB433E" w14:textId="77777777" w:rsidR="000075FD" w:rsidRDefault="000075FD" w:rsidP="003B73DC"/>
        </w:tc>
        <w:tc>
          <w:tcPr>
            <w:tcW w:w="9085" w:type="dxa"/>
            <w:gridSpan w:val="2"/>
          </w:tcPr>
          <w:p w14:paraId="209AFF80" w14:textId="77777777" w:rsidR="001337FB" w:rsidRDefault="001337FB" w:rsidP="003B73DC"/>
          <w:p w14:paraId="54DF5573" w14:textId="47EE6B66" w:rsidR="000075FD" w:rsidRDefault="000075FD" w:rsidP="003B73DC">
            <w:r>
              <w:t>16</w:t>
            </w:r>
            <w:r w:rsidRPr="001D657B">
              <w:t>. Level of family support for current education</w:t>
            </w:r>
          </w:p>
        </w:tc>
      </w:tr>
      <w:tr w:rsidR="000075FD" w14:paraId="5D677C28" w14:textId="77777777" w:rsidTr="003845F4">
        <w:tc>
          <w:tcPr>
            <w:tcW w:w="265" w:type="dxa"/>
            <w:vMerge/>
          </w:tcPr>
          <w:p w14:paraId="5B95C537" w14:textId="77777777" w:rsidR="000075FD" w:rsidRDefault="000075FD" w:rsidP="003B73DC"/>
        </w:tc>
        <w:tc>
          <w:tcPr>
            <w:tcW w:w="8820" w:type="dxa"/>
          </w:tcPr>
          <w:p w14:paraId="1BBBC5D2" w14:textId="77777777" w:rsidR="000075FD" w:rsidRPr="001D657B" w:rsidRDefault="004D5615" w:rsidP="003B73DC">
            <w:pPr>
              <w:widowControl w:val="0"/>
              <w:tabs>
                <w:tab w:val="left" w:pos="2176"/>
              </w:tabs>
              <w:spacing w:before="1"/>
              <w:ind w:left="1156" w:right="750" w:hanging="436"/>
            </w:pPr>
            <w:sdt>
              <w:sdtPr>
                <w:id w:val="-176938087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a. </w:t>
            </w:r>
            <w:r w:rsidR="000075FD" w:rsidRPr="001D657B">
              <w:t>High level of support and involvement (clear that parents/guardians make school a priority for their child)</w:t>
            </w:r>
          </w:p>
          <w:p w14:paraId="0DA0BFEA" w14:textId="77777777" w:rsidR="000075FD" w:rsidRPr="001D657B" w:rsidRDefault="004D5615" w:rsidP="003B73DC">
            <w:pPr>
              <w:widowControl w:val="0"/>
              <w:tabs>
                <w:tab w:val="left" w:pos="2176"/>
              </w:tabs>
              <w:spacing w:before="1"/>
              <w:ind w:left="720" w:right="750"/>
            </w:pPr>
            <w:sdt>
              <w:sdtPr>
                <w:id w:val="703148003"/>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b. </w:t>
            </w:r>
            <w:r w:rsidR="000075FD" w:rsidRPr="001D657B">
              <w:t>Some support and involvement</w:t>
            </w:r>
          </w:p>
          <w:p w14:paraId="6AEF3771" w14:textId="77777777" w:rsidR="000075FD" w:rsidRDefault="004D5615" w:rsidP="003B73DC">
            <w:pPr>
              <w:widowControl w:val="0"/>
              <w:tabs>
                <w:tab w:val="left" w:pos="2176"/>
              </w:tabs>
              <w:spacing w:before="1"/>
              <w:ind w:left="720" w:right="750"/>
            </w:pPr>
            <w:sdt>
              <w:sdtPr>
                <w:id w:val="1826397950"/>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t xml:space="preserve">c. </w:t>
            </w:r>
            <w:r w:rsidR="000075FD" w:rsidRPr="001D657B">
              <w:t>No support or family engagement with school</w:t>
            </w:r>
          </w:p>
          <w:p w14:paraId="762ED62B" w14:textId="77777777" w:rsidR="000075FD" w:rsidRDefault="000075FD" w:rsidP="003B73DC">
            <w:pPr>
              <w:widowControl w:val="0"/>
              <w:tabs>
                <w:tab w:val="left" w:pos="2176"/>
              </w:tabs>
              <w:spacing w:before="1"/>
              <w:ind w:right="750"/>
            </w:pPr>
          </w:p>
        </w:tc>
        <w:tc>
          <w:tcPr>
            <w:tcW w:w="265" w:type="dxa"/>
          </w:tcPr>
          <w:p w14:paraId="7DDB3404" w14:textId="77777777" w:rsidR="000075FD" w:rsidRDefault="000075FD" w:rsidP="003B73DC"/>
        </w:tc>
      </w:tr>
      <w:tr w:rsidR="000075FD" w14:paraId="212615B8" w14:textId="77777777" w:rsidTr="003845F4">
        <w:tc>
          <w:tcPr>
            <w:tcW w:w="265" w:type="dxa"/>
            <w:vMerge w:val="restart"/>
          </w:tcPr>
          <w:p w14:paraId="6612EA5D" w14:textId="77777777" w:rsidR="000075FD" w:rsidRDefault="000075FD" w:rsidP="003B73DC"/>
        </w:tc>
        <w:tc>
          <w:tcPr>
            <w:tcW w:w="9085" w:type="dxa"/>
            <w:gridSpan w:val="2"/>
          </w:tcPr>
          <w:p w14:paraId="79FCDE2C" w14:textId="77777777" w:rsidR="001337FB" w:rsidRDefault="001337FB" w:rsidP="003B73DC"/>
          <w:p w14:paraId="7EB5D7D6" w14:textId="75488400" w:rsidR="000075FD" w:rsidRPr="00ED0C5B" w:rsidRDefault="000075FD" w:rsidP="003B73DC">
            <w:r w:rsidRPr="00ED0C5B">
              <w:t>1</w:t>
            </w:r>
            <w:r>
              <w:t>7</w:t>
            </w:r>
            <w:r w:rsidRPr="00ED0C5B">
              <w:t>. Level of family support for advanced education (college, junior college, trade school)</w:t>
            </w:r>
          </w:p>
        </w:tc>
      </w:tr>
      <w:tr w:rsidR="000075FD" w14:paraId="2B09E540" w14:textId="77777777" w:rsidTr="003845F4">
        <w:trPr>
          <w:trHeight w:val="20"/>
        </w:trPr>
        <w:tc>
          <w:tcPr>
            <w:tcW w:w="265" w:type="dxa"/>
            <w:vMerge/>
          </w:tcPr>
          <w:p w14:paraId="4D1BF9C0" w14:textId="77777777" w:rsidR="000075FD" w:rsidRDefault="000075FD" w:rsidP="003B73DC"/>
        </w:tc>
        <w:tc>
          <w:tcPr>
            <w:tcW w:w="8820" w:type="dxa"/>
          </w:tcPr>
          <w:p w14:paraId="454926A6" w14:textId="77777777" w:rsidR="000075FD" w:rsidRPr="00ED0C5B" w:rsidRDefault="004D5615" w:rsidP="003B73DC">
            <w:pPr>
              <w:widowControl w:val="0"/>
              <w:tabs>
                <w:tab w:val="left" w:pos="2176"/>
              </w:tabs>
              <w:spacing w:before="1"/>
              <w:ind w:left="720" w:right="750"/>
            </w:pPr>
            <w:sdt>
              <w:sdtPr>
                <w:id w:val="-195616595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ED0C5B">
              <w:t>a. High expectation for advanced education</w:t>
            </w:r>
          </w:p>
          <w:p w14:paraId="225C775D" w14:textId="77777777" w:rsidR="000075FD" w:rsidRPr="00ED0C5B" w:rsidRDefault="004D5615" w:rsidP="003B73DC">
            <w:pPr>
              <w:widowControl w:val="0"/>
              <w:tabs>
                <w:tab w:val="left" w:pos="2176"/>
              </w:tabs>
              <w:spacing w:before="1"/>
              <w:ind w:left="720" w:right="750"/>
            </w:pPr>
            <w:sdt>
              <w:sdtPr>
                <w:id w:val="-1188138889"/>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ED0C5B">
              <w:t>b. Some expectation for advanced education (not sure if feasible)</w:t>
            </w:r>
          </w:p>
          <w:p w14:paraId="6FFD1B6A" w14:textId="6CB5F9CF" w:rsidR="000075FD" w:rsidRPr="00ED0C5B" w:rsidRDefault="004D5615" w:rsidP="003845F4">
            <w:pPr>
              <w:widowControl w:val="0"/>
              <w:tabs>
                <w:tab w:val="left" w:pos="2176"/>
              </w:tabs>
              <w:spacing w:before="1"/>
              <w:ind w:left="720" w:right="750"/>
            </w:pPr>
            <w:sdt>
              <w:sdtPr>
                <w:id w:val="97456747"/>
                <w14:checkbox>
                  <w14:checked w14:val="0"/>
                  <w14:checkedState w14:val="2612" w14:font="MS Gothic"/>
                  <w14:uncheckedState w14:val="2610" w14:font="MS Gothic"/>
                </w14:checkbox>
              </w:sdtPr>
              <w:sdtEndPr/>
              <w:sdtContent>
                <w:r w:rsidR="000075FD">
                  <w:rPr>
                    <w:rFonts w:ascii="MS Gothic" w:eastAsia="MS Gothic" w:hAnsi="MS Gothic" w:hint="eastAsia"/>
                  </w:rPr>
                  <w:t>☐</w:t>
                </w:r>
              </w:sdtContent>
            </w:sdt>
            <w:r w:rsidR="000075FD" w:rsidRPr="00ED0C5B">
              <w:t>c. No expectation for advanced education</w:t>
            </w:r>
          </w:p>
        </w:tc>
        <w:tc>
          <w:tcPr>
            <w:tcW w:w="265" w:type="dxa"/>
          </w:tcPr>
          <w:p w14:paraId="5C119EE7" w14:textId="77777777" w:rsidR="000075FD" w:rsidRDefault="000075FD" w:rsidP="003B73DC"/>
        </w:tc>
      </w:tr>
    </w:tbl>
    <w:p w14:paraId="201306A1" w14:textId="77777777" w:rsidR="00373735" w:rsidRDefault="00373735">
      <w:r>
        <w:br w:type="page"/>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8820"/>
        <w:gridCol w:w="265"/>
      </w:tblGrid>
      <w:tr w:rsidR="000075FD" w14:paraId="0B5374AB" w14:textId="77777777" w:rsidTr="003845F4">
        <w:trPr>
          <w:trHeight w:val="720"/>
        </w:trPr>
        <w:tc>
          <w:tcPr>
            <w:tcW w:w="265" w:type="dxa"/>
            <w:vMerge w:val="restart"/>
          </w:tcPr>
          <w:p w14:paraId="35ACA037" w14:textId="18B2D7F1" w:rsidR="000075FD" w:rsidRDefault="000075FD" w:rsidP="003B73DC"/>
        </w:tc>
        <w:tc>
          <w:tcPr>
            <w:tcW w:w="9085" w:type="dxa"/>
            <w:gridSpan w:val="2"/>
          </w:tcPr>
          <w:p w14:paraId="3A8B4143" w14:textId="7DE360E0" w:rsidR="000075FD" w:rsidRDefault="000075FD" w:rsidP="003845F4">
            <w:r>
              <w:t xml:space="preserve">18. </w:t>
            </w:r>
            <w:r w:rsidRPr="0026665F">
              <w:t>Describe what you understand the financial situation to be for the student and the student’s family that impacts daily family life in general and would make attending post-secondary education an impossibility.</w:t>
            </w:r>
          </w:p>
        </w:tc>
      </w:tr>
      <w:tr w:rsidR="000075FD" w14:paraId="0A6D2A2D" w14:textId="77777777" w:rsidTr="001337FB">
        <w:trPr>
          <w:trHeight w:val="4392"/>
        </w:trPr>
        <w:tc>
          <w:tcPr>
            <w:tcW w:w="265" w:type="dxa"/>
            <w:vMerge/>
          </w:tcPr>
          <w:p w14:paraId="1BAF88FC" w14:textId="77777777" w:rsidR="000075FD" w:rsidRDefault="000075FD" w:rsidP="003B73DC"/>
        </w:tc>
        <w:tc>
          <w:tcPr>
            <w:tcW w:w="9085" w:type="dxa"/>
            <w:gridSpan w:val="2"/>
          </w:tcPr>
          <w:sdt>
            <w:sdtPr>
              <w:id w:val="-960417439"/>
              <w:placeholder>
                <w:docPart w:val="CD552BCCE4C24461B32AE12D066DF17D"/>
              </w:placeholder>
              <w:showingPlcHdr/>
            </w:sdtPr>
            <w:sdtEndPr/>
            <w:sdtContent>
              <w:p w14:paraId="049D438C" w14:textId="03658DF7" w:rsidR="000075FD" w:rsidRDefault="00BD6E6A" w:rsidP="003B73DC">
                <w:r w:rsidRPr="002C399E">
                  <w:rPr>
                    <w:rStyle w:val="PlaceholderText"/>
                  </w:rPr>
                  <w:t>Click or tap here to enter text.</w:t>
                </w:r>
              </w:p>
            </w:sdtContent>
          </w:sdt>
          <w:p w14:paraId="1A4CABF2" w14:textId="1C3D6952" w:rsidR="003845F4" w:rsidRPr="003845F4" w:rsidRDefault="003845F4" w:rsidP="003845F4"/>
        </w:tc>
      </w:tr>
      <w:tr w:rsidR="000075FD" w14:paraId="4EEB8115" w14:textId="77777777" w:rsidTr="003845F4">
        <w:trPr>
          <w:trHeight w:val="20"/>
        </w:trPr>
        <w:tc>
          <w:tcPr>
            <w:tcW w:w="265" w:type="dxa"/>
            <w:vMerge w:val="restart"/>
          </w:tcPr>
          <w:p w14:paraId="18F7A9DC" w14:textId="77777777" w:rsidR="000075FD" w:rsidRDefault="000075FD" w:rsidP="003B73DC"/>
        </w:tc>
        <w:tc>
          <w:tcPr>
            <w:tcW w:w="9085" w:type="dxa"/>
            <w:gridSpan w:val="2"/>
          </w:tcPr>
          <w:p w14:paraId="703C2886" w14:textId="77777777" w:rsidR="000075FD" w:rsidRDefault="000075FD" w:rsidP="003B73DC">
            <w:r>
              <w:t xml:space="preserve">19. </w:t>
            </w:r>
            <w:r w:rsidRPr="00607BBF">
              <w:t xml:space="preserve">Other than financial need, explain how the student’s family situation/home environment </w:t>
            </w:r>
            <w:r w:rsidRPr="00607BBF">
              <w:rPr>
                <w:i/>
                <w:iCs/>
              </w:rPr>
              <w:t>creates a barrier</w:t>
            </w:r>
            <w:r w:rsidRPr="00607BBF">
              <w:t xml:space="preserve"> for the student to reach their full potential and how the Liftoff program would mitigate those barriers.</w:t>
            </w:r>
          </w:p>
        </w:tc>
      </w:tr>
      <w:tr w:rsidR="000075FD" w14:paraId="7CF6334E" w14:textId="77777777" w:rsidTr="003845F4">
        <w:trPr>
          <w:trHeight w:val="5498"/>
        </w:trPr>
        <w:tc>
          <w:tcPr>
            <w:tcW w:w="265" w:type="dxa"/>
            <w:vMerge/>
          </w:tcPr>
          <w:p w14:paraId="3BC3EBC1" w14:textId="77777777" w:rsidR="000075FD" w:rsidRDefault="000075FD" w:rsidP="003B73DC"/>
        </w:tc>
        <w:sdt>
          <w:sdtPr>
            <w:id w:val="662513205"/>
            <w:placeholder>
              <w:docPart w:val="CD552BCCE4C24461B32AE12D066DF17D"/>
            </w:placeholder>
            <w:showingPlcHdr/>
          </w:sdtPr>
          <w:sdtEndPr/>
          <w:sdtContent>
            <w:tc>
              <w:tcPr>
                <w:tcW w:w="8820" w:type="dxa"/>
              </w:tcPr>
              <w:p w14:paraId="66381EE2" w14:textId="34792F0C" w:rsidR="000075FD" w:rsidRDefault="00BD6E6A" w:rsidP="003B73DC">
                <w:r w:rsidRPr="002C399E">
                  <w:rPr>
                    <w:rStyle w:val="PlaceholderText"/>
                  </w:rPr>
                  <w:t>Click or tap here to enter text.</w:t>
                </w:r>
              </w:p>
            </w:tc>
          </w:sdtContent>
        </w:sdt>
        <w:tc>
          <w:tcPr>
            <w:tcW w:w="265" w:type="dxa"/>
          </w:tcPr>
          <w:p w14:paraId="1205A0CA" w14:textId="77777777" w:rsidR="000075FD" w:rsidRDefault="000075FD" w:rsidP="003B73DC"/>
        </w:tc>
      </w:tr>
      <w:tr w:rsidR="000075FD" w14:paraId="63F90F58" w14:textId="77777777" w:rsidTr="003845F4">
        <w:tc>
          <w:tcPr>
            <w:tcW w:w="9350" w:type="dxa"/>
            <w:gridSpan w:val="3"/>
          </w:tcPr>
          <w:p w14:paraId="748BFD20" w14:textId="77777777" w:rsidR="001337FB" w:rsidRDefault="001337FB" w:rsidP="003B73DC">
            <w:pPr>
              <w:rPr>
                <w:b/>
                <w:bCs/>
              </w:rPr>
            </w:pPr>
          </w:p>
          <w:p w14:paraId="30338053" w14:textId="77777777" w:rsidR="001337FB" w:rsidRDefault="001337FB" w:rsidP="003B73DC">
            <w:pPr>
              <w:rPr>
                <w:b/>
                <w:bCs/>
              </w:rPr>
            </w:pPr>
          </w:p>
          <w:p w14:paraId="0AA48117" w14:textId="397A9F06" w:rsidR="000075FD" w:rsidRPr="003845F4" w:rsidRDefault="000075FD" w:rsidP="003B73DC">
            <w:pPr>
              <w:rPr>
                <w:b/>
                <w:bCs/>
              </w:rPr>
            </w:pPr>
            <w:r>
              <w:rPr>
                <w:b/>
                <w:bCs/>
              </w:rPr>
              <w:lastRenderedPageBreak/>
              <w:t>Student Interests/Activities/Future Aspirations</w:t>
            </w:r>
          </w:p>
        </w:tc>
      </w:tr>
      <w:tr w:rsidR="000075FD" w14:paraId="4C98039F" w14:textId="77777777" w:rsidTr="003845F4">
        <w:trPr>
          <w:trHeight w:val="287"/>
        </w:trPr>
        <w:tc>
          <w:tcPr>
            <w:tcW w:w="265" w:type="dxa"/>
          </w:tcPr>
          <w:p w14:paraId="64CE8174" w14:textId="77777777" w:rsidR="000075FD" w:rsidRDefault="000075FD" w:rsidP="003B73DC"/>
        </w:tc>
        <w:tc>
          <w:tcPr>
            <w:tcW w:w="9085" w:type="dxa"/>
            <w:gridSpan w:val="2"/>
          </w:tcPr>
          <w:p w14:paraId="61491ADA" w14:textId="77777777" w:rsidR="000075FD" w:rsidRDefault="000075FD" w:rsidP="003B73DC">
            <w:r>
              <w:t xml:space="preserve">20. </w:t>
            </w:r>
            <w:r w:rsidRPr="00525F06">
              <w:t>What are the student’s interests and activities, including personal interests, school co-curricular activities, and community and family activities?</w:t>
            </w:r>
            <w:r>
              <w:t xml:space="preserve"> </w:t>
            </w:r>
            <w:r w:rsidRPr="00525F06">
              <w:rPr>
                <w:color w:val="231F20"/>
              </w:rPr>
              <w:t>Has the student expressed any aspirations for their future?</w:t>
            </w:r>
            <w:r>
              <w:rPr>
                <w:color w:val="231F20"/>
              </w:rPr>
              <w:t xml:space="preserve"> </w:t>
            </w:r>
            <w:r w:rsidRPr="00525F06">
              <w:t>Explain how the student’s interests, activities, and aspirations influence your understanding of the student’s potential, and how Liftoff would guide the student toward those aspirations.</w:t>
            </w:r>
          </w:p>
        </w:tc>
      </w:tr>
      <w:tr w:rsidR="000075FD" w14:paraId="63F9D1E8" w14:textId="77777777" w:rsidTr="003845F4">
        <w:trPr>
          <w:trHeight w:val="2880"/>
        </w:trPr>
        <w:tc>
          <w:tcPr>
            <w:tcW w:w="265" w:type="dxa"/>
          </w:tcPr>
          <w:p w14:paraId="7ECFD036" w14:textId="77777777" w:rsidR="000075FD" w:rsidRDefault="000075FD" w:rsidP="003B73DC"/>
        </w:tc>
        <w:sdt>
          <w:sdtPr>
            <w:id w:val="-555168282"/>
            <w:placeholder>
              <w:docPart w:val="CD552BCCE4C24461B32AE12D066DF17D"/>
            </w:placeholder>
            <w:showingPlcHdr/>
          </w:sdtPr>
          <w:sdtEndPr/>
          <w:sdtContent>
            <w:tc>
              <w:tcPr>
                <w:tcW w:w="8820" w:type="dxa"/>
              </w:tcPr>
              <w:p w14:paraId="0573A593" w14:textId="568ABAB8" w:rsidR="000075FD" w:rsidRDefault="00BD6E6A" w:rsidP="003B73DC">
                <w:r w:rsidRPr="002C399E">
                  <w:rPr>
                    <w:rStyle w:val="PlaceholderText"/>
                  </w:rPr>
                  <w:t>Click or tap here to enter text.</w:t>
                </w:r>
              </w:p>
            </w:tc>
          </w:sdtContent>
        </w:sdt>
        <w:tc>
          <w:tcPr>
            <w:tcW w:w="265" w:type="dxa"/>
          </w:tcPr>
          <w:p w14:paraId="40A3B8EA" w14:textId="77777777" w:rsidR="000075FD" w:rsidRDefault="000075FD" w:rsidP="003B73DC"/>
        </w:tc>
      </w:tr>
    </w:tbl>
    <w:p w14:paraId="01F69683" w14:textId="30770CB6" w:rsidR="000075FD" w:rsidRDefault="000075FD" w:rsidP="000075FD"/>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8820"/>
        <w:gridCol w:w="265"/>
      </w:tblGrid>
      <w:tr w:rsidR="000075FD" w14:paraId="108AE108" w14:textId="77777777" w:rsidTr="003B73DC">
        <w:tc>
          <w:tcPr>
            <w:tcW w:w="9350" w:type="dxa"/>
            <w:gridSpan w:val="3"/>
          </w:tcPr>
          <w:p w14:paraId="460D8A99" w14:textId="35958FB5" w:rsidR="000075FD" w:rsidRPr="003845F4" w:rsidRDefault="000075FD" w:rsidP="003B73DC">
            <w:pPr>
              <w:rPr>
                <w:b/>
                <w:bCs/>
              </w:rPr>
            </w:pPr>
            <w:r>
              <w:rPr>
                <w:b/>
                <w:bCs/>
              </w:rPr>
              <w:t>Final Thoughts</w:t>
            </w:r>
          </w:p>
        </w:tc>
      </w:tr>
      <w:tr w:rsidR="000075FD" w14:paraId="31E11400" w14:textId="77777777" w:rsidTr="003B73DC">
        <w:tc>
          <w:tcPr>
            <w:tcW w:w="265" w:type="dxa"/>
            <w:vMerge w:val="restart"/>
          </w:tcPr>
          <w:p w14:paraId="3AE7B464" w14:textId="77777777" w:rsidR="000075FD" w:rsidRDefault="000075FD" w:rsidP="003B73DC"/>
        </w:tc>
        <w:tc>
          <w:tcPr>
            <w:tcW w:w="9085" w:type="dxa"/>
            <w:gridSpan w:val="2"/>
          </w:tcPr>
          <w:p w14:paraId="66003AEA" w14:textId="77777777" w:rsidR="000075FD" w:rsidRDefault="000075FD" w:rsidP="003B73DC">
            <w:r>
              <w:t xml:space="preserve">21. </w:t>
            </w:r>
            <w:r w:rsidRPr="007913D1">
              <w:rPr>
                <w:color w:val="231F20"/>
              </w:rPr>
              <w:t xml:space="preserve">This is your last chance to make the best case for why this student should be considered for enrollment in the Liftoff Youth Development Program with an opportunity to earn a scholarship. What aspects of the </w:t>
            </w:r>
            <w:r w:rsidRPr="007913D1">
              <w:rPr>
                <w:color w:val="231F20"/>
                <w:u w:val="single"/>
              </w:rPr>
              <w:t>Liftoff Program</w:t>
            </w:r>
            <w:r w:rsidRPr="007913D1">
              <w:rPr>
                <w:color w:val="231F20"/>
              </w:rPr>
              <w:t xml:space="preserve"> might be particularly beneficial to this student </w:t>
            </w:r>
            <w:r w:rsidRPr="007913D1">
              <w:rPr>
                <w:color w:val="231F20"/>
                <w:u w:val="single"/>
              </w:rPr>
              <w:t>and why</w:t>
            </w:r>
            <w:r w:rsidRPr="007913D1">
              <w:rPr>
                <w:color w:val="231F20"/>
              </w:rPr>
              <w:t xml:space="preserve">? (Study skills and time management; Personal and social skills; Exposure to opportunities for college and career; Guidance and support). </w:t>
            </w:r>
            <w:r w:rsidRPr="007913D1">
              <w:rPr>
                <w:color w:val="231F20"/>
                <w:u w:val="single"/>
              </w:rPr>
              <w:t>Financial need alone is not sufficient for consideration of a nominated student’s acceptance for the program</w:t>
            </w:r>
            <w:r w:rsidRPr="007913D1">
              <w:rPr>
                <w:color w:val="231F20"/>
              </w:rPr>
              <w:t>.</w:t>
            </w:r>
          </w:p>
        </w:tc>
      </w:tr>
      <w:tr w:rsidR="000075FD" w14:paraId="3E81FFE1" w14:textId="77777777" w:rsidTr="003B73DC">
        <w:trPr>
          <w:trHeight w:val="3662"/>
        </w:trPr>
        <w:tc>
          <w:tcPr>
            <w:tcW w:w="265" w:type="dxa"/>
            <w:vMerge/>
          </w:tcPr>
          <w:p w14:paraId="22C91A8B" w14:textId="77777777" w:rsidR="000075FD" w:rsidRDefault="000075FD" w:rsidP="003B73DC"/>
        </w:tc>
        <w:sdt>
          <w:sdtPr>
            <w:id w:val="-413392362"/>
            <w:placeholder>
              <w:docPart w:val="CD552BCCE4C24461B32AE12D066DF17D"/>
            </w:placeholder>
            <w:showingPlcHdr/>
          </w:sdtPr>
          <w:sdtEndPr/>
          <w:sdtContent>
            <w:tc>
              <w:tcPr>
                <w:tcW w:w="8820" w:type="dxa"/>
              </w:tcPr>
              <w:p w14:paraId="180C1878" w14:textId="1C6A1944" w:rsidR="000075FD" w:rsidRDefault="00BD6E6A" w:rsidP="003B73DC">
                <w:r w:rsidRPr="002C399E">
                  <w:rPr>
                    <w:rStyle w:val="PlaceholderText"/>
                  </w:rPr>
                  <w:t>Click or tap here to enter text.</w:t>
                </w:r>
              </w:p>
            </w:tc>
          </w:sdtContent>
        </w:sdt>
        <w:tc>
          <w:tcPr>
            <w:tcW w:w="265" w:type="dxa"/>
          </w:tcPr>
          <w:p w14:paraId="2313827F" w14:textId="77777777" w:rsidR="000075FD" w:rsidRDefault="000075FD" w:rsidP="003B73DC"/>
        </w:tc>
      </w:tr>
    </w:tbl>
    <w:p w14:paraId="76F9198B" w14:textId="77777777" w:rsidR="00C87335" w:rsidRPr="00C87335" w:rsidRDefault="00C87335" w:rsidP="00C87335">
      <w:pPr>
        <w:pStyle w:val="ListParagraph"/>
        <w:ind w:left="1080"/>
      </w:pPr>
    </w:p>
    <w:sectPr w:rsidR="00C87335" w:rsidRPr="00C87335" w:rsidSect="005901CF">
      <w:headerReference w:type="default" r:id="rId11"/>
      <w:footerReference w:type="default" r:id="rId12"/>
      <w:headerReference w:type="first" r:id="rId13"/>
      <w:footerReference w:type="first" r:id="rId1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9CF29" w14:textId="77777777" w:rsidR="00B304F9" w:rsidRDefault="00B304F9" w:rsidP="005A20E2">
      <w:pPr>
        <w:spacing w:after="0"/>
      </w:pPr>
      <w:r>
        <w:separator/>
      </w:r>
    </w:p>
    <w:p w14:paraId="046D0E85" w14:textId="77777777" w:rsidR="00B304F9" w:rsidRDefault="00B304F9"/>
    <w:p w14:paraId="66D2C7C0" w14:textId="77777777" w:rsidR="00B304F9" w:rsidRDefault="00B304F9" w:rsidP="009B4773"/>
    <w:p w14:paraId="3F45FCDF" w14:textId="77777777" w:rsidR="00B304F9" w:rsidRDefault="00B304F9" w:rsidP="00513832"/>
  </w:endnote>
  <w:endnote w:type="continuationSeparator" w:id="0">
    <w:p w14:paraId="36B125C1" w14:textId="77777777" w:rsidR="00B304F9" w:rsidRDefault="00B304F9" w:rsidP="005A20E2">
      <w:pPr>
        <w:spacing w:after="0"/>
      </w:pPr>
      <w:r>
        <w:continuationSeparator/>
      </w:r>
    </w:p>
    <w:p w14:paraId="45023A19" w14:textId="77777777" w:rsidR="00B304F9" w:rsidRDefault="00B304F9"/>
    <w:p w14:paraId="017BBAE3" w14:textId="77777777" w:rsidR="00B304F9" w:rsidRDefault="00B304F9" w:rsidP="009B4773"/>
    <w:p w14:paraId="02BD35DD" w14:textId="77777777" w:rsidR="00B304F9" w:rsidRDefault="00B304F9"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ource Serif Pro">
    <w:charset w:val="00"/>
    <w:family w:val="roman"/>
    <w:pitch w:val="variable"/>
    <w:sig w:usb0="20000287" w:usb1="02000003" w:usb2="00000000" w:usb3="00000000" w:csb0="0000019F" w:csb1="00000000"/>
  </w:font>
  <w:font w:name="Josefin Sans Bold">
    <w:panose1 w:val="00000000000000000000"/>
    <w:charset w:val="00"/>
    <w:family w:val="auto"/>
    <w:pitch w:val="variable"/>
    <w:sig w:usb0="A00000FF" w:usb1="4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 Woodlands">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74E3" w14:textId="4D5B36AE" w:rsidR="00B57756" w:rsidRPr="00F8411A" w:rsidRDefault="00F24F7D" w:rsidP="00F8411A">
    <w:pPr>
      <w:pStyle w:val="Footer"/>
    </w:pPr>
    <w:r>
      <w:t>2024</w:t>
    </w:r>
    <w:r w:rsidR="00C87335">
      <w:t xml:space="preserve"> © ACADEMIC DEVELOPMENT INSTITUTE</w:t>
    </w:r>
    <w:r w:rsidR="00B57756" w:rsidRPr="00F8411A">
      <w:tab/>
    </w:r>
    <w:r w:rsidR="00B57756" w:rsidRPr="00F8411A">
      <w:fldChar w:fldCharType="begin"/>
    </w:r>
    <w:r w:rsidR="00B57756" w:rsidRPr="00F8411A">
      <w:instrText xml:space="preserve"> PAGE   \* MERGEFORMAT </w:instrText>
    </w:r>
    <w:r w:rsidR="00B57756" w:rsidRPr="00F8411A">
      <w:fldChar w:fldCharType="separate"/>
    </w:r>
    <w:r w:rsidR="00B57756" w:rsidRPr="00F8411A">
      <w:t>1</w:t>
    </w:r>
    <w:r w:rsidR="00B57756" w:rsidRPr="00F841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B09A" w14:textId="7E7454A2" w:rsidR="005854DB" w:rsidRPr="00F8411A" w:rsidRDefault="00F24F7D" w:rsidP="005854DB">
    <w:pPr>
      <w:pStyle w:val="Footer"/>
    </w:pPr>
    <w:r>
      <w:t>2024</w:t>
    </w:r>
    <w:r w:rsidR="00C87335">
      <w:t xml:space="preserve"> © ACADEMIC DEVELOPMENT INSTITUTE</w:t>
    </w:r>
    <w:r w:rsidR="005854DB" w:rsidRPr="00F8411A">
      <w:tab/>
    </w:r>
    <w:r w:rsidR="005854DB" w:rsidRPr="00F8411A">
      <w:fldChar w:fldCharType="begin"/>
    </w:r>
    <w:r w:rsidR="005854DB" w:rsidRPr="00F8411A">
      <w:instrText xml:space="preserve"> PAGE   \* MERGEFORMAT </w:instrText>
    </w:r>
    <w:r w:rsidR="005854DB" w:rsidRPr="00F8411A">
      <w:fldChar w:fldCharType="separate"/>
    </w:r>
    <w:r w:rsidR="005854DB">
      <w:t>2</w:t>
    </w:r>
    <w:r w:rsidR="005854DB"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75275" w14:textId="77777777" w:rsidR="00B304F9" w:rsidRDefault="00B304F9" w:rsidP="005A20E2">
      <w:pPr>
        <w:spacing w:after="0"/>
      </w:pPr>
      <w:r>
        <w:separator/>
      </w:r>
    </w:p>
    <w:p w14:paraId="44A3425F" w14:textId="77777777" w:rsidR="00B304F9" w:rsidRDefault="00B304F9"/>
    <w:p w14:paraId="4636179E" w14:textId="77777777" w:rsidR="00B304F9" w:rsidRDefault="00B304F9" w:rsidP="009B4773"/>
    <w:p w14:paraId="2434F1D3" w14:textId="77777777" w:rsidR="00B304F9" w:rsidRDefault="00B304F9" w:rsidP="00513832"/>
  </w:footnote>
  <w:footnote w:type="continuationSeparator" w:id="0">
    <w:p w14:paraId="641A4106" w14:textId="77777777" w:rsidR="00B304F9" w:rsidRDefault="00B304F9" w:rsidP="005A20E2">
      <w:pPr>
        <w:spacing w:after="0"/>
      </w:pPr>
      <w:r>
        <w:continuationSeparator/>
      </w:r>
    </w:p>
    <w:p w14:paraId="5E3D78F7" w14:textId="77777777" w:rsidR="00B304F9" w:rsidRDefault="00B304F9"/>
    <w:p w14:paraId="77568A3F" w14:textId="77777777" w:rsidR="00B304F9" w:rsidRDefault="00B304F9" w:rsidP="009B4773"/>
    <w:p w14:paraId="4E029004" w14:textId="77777777" w:rsidR="00B304F9" w:rsidRDefault="00B304F9" w:rsidP="00513832"/>
  </w:footnote>
  <w:footnote w:id="1">
    <w:p w14:paraId="4084F2A8" w14:textId="40B142AA" w:rsidR="00F24F7D" w:rsidRDefault="00F24F7D">
      <w:pPr>
        <w:pStyle w:val="FootnoteText"/>
      </w:pPr>
      <w:r>
        <w:rPr>
          <w:rStyle w:val="FootnoteReference"/>
        </w:rPr>
        <w:footnoteRef/>
      </w:r>
      <w:r>
        <w:t xml:space="preserve"> Students may earn scholarships to attend technical or trade schools, junior colleges, community colleges, or four-year institutions, hereafter all referred to as college.</w:t>
      </w:r>
    </w:p>
  </w:footnote>
  <w:footnote w:id="2">
    <w:p w14:paraId="40BB491F" w14:textId="16772BED" w:rsidR="00C87335" w:rsidRDefault="00C87335">
      <w:pPr>
        <w:pStyle w:val="FootnoteText"/>
      </w:pPr>
      <w:r>
        <w:rPr>
          <w:rStyle w:val="FootnoteReference"/>
        </w:rPr>
        <w:footnoteRef/>
      </w:r>
      <w:r>
        <w:t xml:space="preserve"> </w:t>
      </w:r>
      <w:r w:rsidRPr="00C87335">
        <w:t>Students are highly encouraged to attend schools within the state of Illinois unless the degree or certificate sought is not available except in an out of state school. If a student chooses an out of state school, a special appeal will need to be made by the student to the Woods Foundation Board for approval.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B8E6" w14:textId="40B6ED92" w:rsidR="002E6D69" w:rsidRPr="002E6D69" w:rsidRDefault="004D5615" w:rsidP="002E6D69">
    <w:pPr>
      <w:pStyle w:val="Header"/>
    </w:pPr>
    <w:sdt>
      <w:sdtPr>
        <w:alias w:val="Title"/>
        <w:tag w:val=""/>
        <w:id w:val="591438223"/>
        <w:placeholder>
          <w:docPart w:val="7657217D0E8945D59792FF2BE12B306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304F9">
          <w:t>Liftoff</w:t>
        </w:r>
      </w:sdtContent>
    </w:sdt>
  </w:p>
  <w:p w14:paraId="111C241D" w14:textId="6A0CC88D" w:rsidR="005854DB" w:rsidRPr="002E6D69" w:rsidRDefault="004D5615" w:rsidP="002E6D69">
    <w:pPr>
      <w:pStyle w:val="Header1"/>
    </w:pPr>
    <w:sdt>
      <w:sdtPr>
        <w:alias w:val="Subtitle"/>
        <w:tag w:val=""/>
        <w:id w:val="1326939518"/>
        <w:placeholder>
          <w:docPart w:val="3B4F8D51CB354E4E9D0FF1BDEABAA8B8"/>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B304F9">
          <w:t>PROGRAM DESCRIPTION AND NOMINATION FORM</w:t>
        </w:r>
      </w:sdtContent>
    </w:sdt>
    <w:r w:rsidR="005854DB" w:rsidRPr="002E6D69">
      <w:rPr>
        <w:noProof/>
      </w:rPr>
      <mc:AlternateContent>
        <mc:Choice Requires="wps">
          <w:drawing>
            <wp:anchor distT="45720" distB="45720" distL="114300" distR="114300" simplePos="0" relativeHeight="251696128" behindDoc="1" locked="0" layoutInCell="1" allowOverlap="1" wp14:anchorId="2D6D23FD" wp14:editId="4F0A5BF4">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60FFA810"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6D23FD"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" fillcolor="#f0cda1 [3204]" stroked="f">
              <v:fill opacity="32896f"/>
              <v:textbox inset="20mm,8mm">
                <w:txbxContent>
                  <w:p w14:paraId="60FFA810"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BD72" w14:textId="4B099D0A" w:rsidR="005854DB" w:rsidRDefault="00B304F9" w:rsidP="00A67285">
    <w:pPr>
      <w:pStyle w:val="Header"/>
    </w:pPr>
    <w:r>
      <w:rPr>
        <w:noProof/>
      </w:rPr>
      <w:drawing>
        <wp:anchor distT="0" distB="0" distL="114300" distR="114300" simplePos="0" relativeHeight="251697152" behindDoc="0" locked="0" layoutInCell="1" allowOverlap="1" wp14:anchorId="288DDA7C" wp14:editId="7B040111">
          <wp:simplePos x="0" y="0"/>
          <wp:positionH relativeFrom="margin">
            <wp:align>right</wp:align>
          </wp:positionH>
          <wp:positionV relativeFrom="paragraph">
            <wp:posOffset>-85725</wp:posOffset>
          </wp:positionV>
          <wp:extent cx="990600" cy="971142"/>
          <wp:effectExtent l="0" t="0" r="0" b="635"/>
          <wp:wrapNone/>
          <wp:docPr id="774224392" name="Picture 1"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24392" name="Picture 1" descr="A logo for a colle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0600" cy="971142"/>
                  </a:xfrm>
                  <a:prstGeom prst="rect">
                    <a:avLst/>
                  </a:prstGeom>
                </pic:spPr>
              </pic:pic>
            </a:graphicData>
          </a:graphic>
          <wp14:sizeRelH relativeFrom="page">
            <wp14:pctWidth>0</wp14:pctWidth>
          </wp14:sizeRelH>
          <wp14:sizeRelV relativeFrom="page">
            <wp14:pctHeight>0</wp14:pctHeight>
          </wp14:sizeRelV>
        </wp:anchor>
      </w:drawing>
    </w:r>
    <w:r w:rsidR="005854DB">
      <w:rPr>
        <w:noProof/>
      </w:rPr>
      <w:drawing>
        <wp:anchor distT="0" distB="0" distL="114300" distR="114300" simplePos="0" relativeHeight="251695103" behindDoc="1" locked="0" layoutInCell="1" allowOverlap="1" wp14:anchorId="5B767E93" wp14:editId="5FC9B210">
          <wp:simplePos x="0" y="0"/>
          <wp:positionH relativeFrom="column">
            <wp:posOffset>-800100</wp:posOffset>
          </wp:positionH>
          <wp:positionV relativeFrom="paragraph">
            <wp:posOffset>-411480</wp:posOffset>
          </wp:positionV>
          <wp:extent cx="8008772" cy="2286226"/>
          <wp:effectExtent l="0" t="0" r="0" b="0"/>
          <wp:wrapNone/>
          <wp:docPr id="7" name="Picture 7" descr="Person enjoying hot air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son enjoying hot air balloons"/>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t="28582" b="28582"/>
                  <a:stretch>
                    <a:fillRect/>
                  </a:stretch>
                </pic:blipFill>
                <pic:spPr bwMode="auto">
                  <a:xfrm>
                    <a:off x="0" y="0"/>
                    <a:ext cx="8008772" cy="2286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05365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053654"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053654"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43635"/>
    <w:multiLevelType w:val="hybridMultilevel"/>
    <w:tmpl w:val="BD04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C8F0FF"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E05B7"/>
    <w:multiLevelType w:val="hybridMultilevel"/>
    <w:tmpl w:val="BF468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264556E">
      <w:start w:val="12"/>
      <w:numFmt w:val="bullet"/>
      <w:lvlText w:val="•"/>
      <w:lvlJc w:val="left"/>
      <w:pPr>
        <w:ind w:left="2700" w:hanging="720"/>
      </w:pPr>
      <w:rPr>
        <w:rFonts w:ascii="Source Serif Pro" w:eastAsiaTheme="minorHAnsi" w:hAnsi="Source Serif Pro"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7A1B39"/>
    <w:multiLevelType w:val="hybridMultilevel"/>
    <w:tmpl w:val="EECA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62EF7"/>
    <w:multiLevelType w:val="hybridMultilevel"/>
    <w:tmpl w:val="E4D2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C1828"/>
    <w:multiLevelType w:val="multilevel"/>
    <w:tmpl w:val="00E80A22"/>
    <w:lvl w:ilvl="0">
      <w:start w:val="1"/>
      <w:numFmt w:val="decimal"/>
      <w:pStyle w:val="ListNumber"/>
      <w:lvlText w:val="%1."/>
      <w:lvlJc w:val="left"/>
      <w:pPr>
        <w:ind w:left="360" w:hanging="360"/>
      </w:pPr>
      <w:rPr>
        <w:rFonts w:hint="default"/>
        <w:b/>
        <w:color w:val="053654" w:themeColor="accent2"/>
        <w:u w:color="F0CDA1" w:themeColor="accent1"/>
      </w:rPr>
    </w:lvl>
    <w:lvl w:ilvl="1">
      <w:start w:val="1"/>
      <w:numFmt w:val="lowerLetter"/>
      <w:pStyle w:val="ListNumber2"/>
      <w:lvlText w:val="%2."/>
      <w:lvlJc w:val="left"/>
      <w:pPr>
        <w:ind w:left="360" w:hanging="360"/>
      </w:pPr>
      <w:rPr>
        <w:rFonts w:hint="default"/>
        <w:color w:val="053654"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6C2230"/>
    <w:multiLevelType w:val="hybridMultilevel"/>
    <w:tmpl w:val="69D8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4172D"/>
    <w:multiLevelType w:val="hybridMultilevel"/>
    <w:tmpl w:val="EDE0625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2"/>
      <w:numFmt w:val="bullet"/>
      <w:lvlText w:val="•"/>
      <w:lvlJc w:val="left"/>
      <w:pPr>
        <w:ind w:left="2700" w:hanging="720"/>
      </w:pPr>
      <w:rPr>
        <w:rFonts w:ascii="Source Serif Pro" w:eastAsiaTheme="minorHAnsi" w:hAnsi="Source Serif Pro"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1C85527"/>
    <w:multiLevelType w:val="hybridMultilevel"/>
    <w:tmpl w:val="2C202A9A"/>
    <w:lvl w:ilvl="0" w:tplc="01686E4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0179FE"/>
    <w:multiLevelType w:val="hybridMultilevel"/>
    <w:tmpl w:val="C950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A02E81"/>
    <w:multiLevelType w:val="hybridMultilevel"/>
    <w:tmpl w:val="83082A90"/>
    <w:lvl w:ilvl="0" w:tplc="01686E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C3AA3"/>
    <w:multiLevelType w:val="hybridMultilevel"/>
    <w:tmpl w:val="084801D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2"/>
      <w:numFmt w:val="bullet"/>
      <w:lvlText w:val="•"/>
      <w:lvlJc w:val="left"/>
      <w:pPr>
        <w:ind w:left="2700" w:hanging="720"/>
      </w:pPr>
      <w:rPr>
        <w:rFonts w:ascii="Source Serif Pro" w:eastAsiaTheme="minorHAnsi" w:hAnsi="Source Serif Pro"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F7158ED"/>
    <w:multiLevelType w:val="hybridMultilevel"/>
    <w:tmpl w:val="581A54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2"/>
      <w:numFmt w:val="bullet"/>
      <w:lvlText w:val="•"/>
      <w:lvlJc w:val="left"/>
      <w:pPr>
        <w:ind w:left="2700" w:hanging="720"/>
      </w:pPr>
      <w:rPr>
        <w:rFonts w:ascii="Source Serif Pro" w:eastAsiaTheme="minorHAnsi" w:hAnsi="Source Serif Pro"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9767843">
    <w:abstractNumId w:val="3"/>
  </w:num>
  <w:num w:numId="2" w16cid:durableId="232859902">
    <w:abstractNumId w:val="5"/>
  </w:num>
  <w:num w:numId="3" w16cid:durableId="429009154">
    <w:abstractNumId w:val="2"/>
  </w:num>
  <w:num w:numId="4" w16cid:durableId="1280182120">
    <w:abstractNumId w:val="6"/>
  </w:num>
  <w:num w:numId="5" w16cid:durableId="1774472920">
    <w:abstractNumId w:val="1"/>
  </w:num>
  <w:num w:numId="6" w16cid:durableId="1573928320">
    <w:abstractNumId w:val="10"/>
  </w:num>
  <w:num w:numId="7" w16cid:durableId="369385094">
    <w:abstractNumId w:val="0"/>
  </w:num>
  <w:num w:numId="8" w16cid:durableId="839539542">
    <w:abstractNumId w:val="7"/>
  </w:num>
  <w:num w:numId="9" w16cid:durableId="1088816701">
    <w:abstractNumId w:val="15"/>
  </w:num>
  <w:num w:numId="10" w16cid:durableId="985359781">
    <w:abstractNumId w:val="17"/>
  </w:num>
  <w:num w:numId="11" w16cid:durableId="948196717">
    <w:abstractNumId w:val="16"/>
  </w:num>
  <w:num w:numId="12" w16cid:durableId="1138573502">
    <w:abstractNumId w:val="13"/>
  </w:num>
  <w:num w:numId="13" w16cid:durableId="835609083">
    <w:abstractNumId w:val="8"/>
  </w:num>
  <w:num w:numId="14" w16cid:durableId="849225564">
    <w:abstractNumId w:val="9"/>
  </w:num>
  <w:num w:numId="15" w16cid:durableId="613636478">
    <w:abstractNumId w:val="11"/>
  </w:num>
  <w:num w:numId="16" w16cid:durableId="634724552">
    <w:abstractNumId w:val="14"/>
  </w:num>
  <w:num w:numId="17" w16cid:durableId="1699233692">
    <w:abstractNumId w:val="4"/>
  </w:num>
  <w:num w:numId="18" w16cid:durableId="144252630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1" w:cryptProviderType="rsaAES" w:cryptAlgorithmClass="hash" w:cryptAlgorithmType="typeAny" w:cryptAlgorithmSid="14" w:cryptSpinCount="100000" w:hash="IG8Y/Ceo0LJk1VS2IAHF/1hC6zbB2fC23+RwynpmjRvbfJ8leS5P8aeqPa4Y4JD/7fMWG5NK5cl2VuY0RKjcrQ==" w:salt="/olgc5dm/nqKWnMFN00j4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F9"/>
    <w:rsid w:val="0000092E"/>
    <w:rsid w:val="000075FD"/>
    <w:rsid w:val="00012A83"/>
    <w:rsid w:val="00017C3C"/>
    <w:rsid w:val="00021F2E"/>
    <w:rsid w:val="00026EAE"/>
    <w:rsid w:val="0003123C"/>
    <w:rsid w:val="00032A10"/>
    <w:rsid w:val="00043FFE"/>
    <w:rsid w:val="00044074"/>
    <w:rsid w:val="0004430C"/>
    <w:rsid w:val="00066DE2"/>
    <w:rsid w:val="00077931"/>
    <w:rsid w:val="0008028B"/>
    <w:rsid w:val="00084E91"/>
    <w:rsid w:val="000900B6"/>
    <w:rsid w:val="000940DC"/>
    <w:rsid w:val="000A649E"/>
    <w:rsid w:val="000A7626"/>
    <w:rsid w:val="000B5DA2"/>
    <w:rsid w:val="000C1C28"/>
    <w:rsid w:val="000C5872"/>
    <w:rsid w:val="000E0979"/>
    <w:rsid w:val="000E1544"/>
    <w:rsid w:val="000E26AD"/>
    <w:rsid w:val="001155CE"/>
    <w:rsid w:val="001225D9"/>
    <w:rsid w:val="00124370"/>
    <w:rsid w:val="001337FB"/>
    <w:rsid w:val="00160392"/>
    <w:rsid w:val="001A5429"/>
    <w:rsid w:val="001D1C22"/>
    <w:rsid w:val="001E11F1"/>
    <w:rsid w:val="001E1E58"/>
    <w:rsid w:val="00206719"/>
    <w:rsid w:val="002309F4"/>
    <w:rsid w:val="00240312"/>
    <w:rsid w:val="00247B17"/>
    <w:rsid w:val="00252E4A"/>
    <w:rsid w:val="002642A8"/>
    <w:rsid w:val="002955AB"/>
    <w:rsid w:val="002A137B"/>
    <w:rsid w:val="002A3099"/>
    <w:rsid w:val="002D3D74"/>
    <w:rsid w:val="002E6D69"/>
    <w:rsid w:val="0031130D"/>
    <w:rsid w:val="00314A6F"/>
    <w:rsid w:val="00334394"/>
    <w:rsid w:val="00347AF5"/>
    <w:rsid w:val="00360F98"/>
    <w:rsid w:val="00362478"/>
    <w:rsid w:val="00373735"/>
    <w:rsid w:val="00374421"/>
    <w:rsid w:val="003845F4"/>
    <w:rsid w:val="003A1203"/>
    <w:rsid w:val="003B5758"/>
    <w:rsid w:val="003D59A7"/>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7B3E"/>
    <w:rsid w:val="004D5615"/>
    <w:rsid w:val="00513832"/>
    <w:rsid w:val="00526C37"/>
    <w:rsid w:val="00533047"/>
    <w:rsid w:val="00555180"/>
    <w:rsid w:val="00577B45"/>
    <w:rsid w:val="005854DB"/>
    <w:rsid w:val="005901CF"/>
    <w:rsid w:val="005919AF"/>
    <w:rsid w:val="005A20E2"/>
    <w:rsid w:val="005B3210"/>
    <w:rsid w:val="005B6A1A"/>
    <w:rsid w:val="005D2146"/>
    <w:rsid w:val="005F6388"/>
    <w:rsid w:val="006329E1"/>
    <w:rsid w:val="00633E73"/>
    <w:rsid w:val="00655308"/>
    <w:rsid w:val="00664450"/>
    <w:rsid w:val="00685B4E"/>
    <w:rsid w:val="006936EB"/>
    <w:rsid w:val="006B2383"/>
    <w:rsid w:val="006D0144"/>
    <w:rsid w:val="006D40ED"/>
    <w:rsid w:val="006E3FC8"/>
    <w:rsid w:val="006F2AAE"/>
    <w:rsid w:val="006F38DB"/>
    <w:rsid w:val="007157EF"/>
    <w:rsid w:val="0073670F"/>
    <w:rsid w:val="00740FCE"/>
    <w:rsid w:val="00753E67"/>
    <w:rsid w:val="00784AB5"/>
    <w:rsid w:val="007B17C4"/>
    <w:rsid w:val="007B1F5A"/>
    <w:rsid w:val="007B3AB6"/>
    <w:rsid w:val="007B5AFF"/>
    <w:rsid w:val="007C136F"/>
    <w:rsid w:val="007C5AF4"/>
    <w:rsid w:val="007D40E3"/>
    <w:rsid w:val="007D5767"/>
    <w:rsid w:val="007F793B"/>
    <w:rsid w:val="00813EC8"/>
    <w:rsid w:val="00817F8C"/>
    <w:rsid w:val="00833126"/>
    <w:rsid w:val="0083428B"/>
    <w:rsid w:val="00876F99"/>
    <w:rsid w:val="008820B3"/>
    <w:rsid w:val="00886169"/>
    <w:rsid w:val="00887DE2"/>
    <w:rsid w:val="0089410F"/>
    <w:rsid w:val="008965F6"/>
    <w:rsid w:val="008A2B5E"/>
    <w:rsid w:val="008D3386"/>
    <w:rsid w:val="008F3FB3"/>
    <w:rsid w:val="008F704C"/>
    <w:rsid w:val="0090206C"/>
    <w:rsid w:val="00902998"/>
    <w:rsid w:val="00912C1B"/>
    <w:rsid w:val="0092125E"/>
    <w:rsid w:val="00924319"/>
    <w:rsid w:val="009355C2"/>
    <w:rsid w:val="00952A7A"/>
    <w:rsid w:val="009634CB"/>
    <w:rsid w:val="00974BF8"/>
    <w:rsid w:val="0097663B"/>
    <w:rsid w:val="009A2472"/>
    <w:rsid w:val="009A3B33"/>
    <w:rsid w:val="009A45A0"/>
    <w:rsid w:val="009B35B5"/>
    <w:rsid w:val="009B4773"/>
    <w:rsid w:val="009D2556"/>
    <w:rsid w:val="00A4087F"/>
    <w:rsid w:val="00A630FD"/>
    <w:rsid w:val="00A67285"/>
    <w:rsid w:val="00A74908"/>
    <w:rsid w:val="00A828A4"/>
    <w:rsid w:val="00A91213"/>
    <w:rsid w:val="00A960DC"/>
    <w:rsid w:val="00AA29B1"/>
    <w:rsid w:val="00AA387F"/>
    <w:rsid w:val="00AA66D7"/>
    <w:rsid w:val="00AC3653"/>
    <w:rsid w:val="00AE0241"/>
    <w:rsid w:val="00AE5008"/>
    <w:rsid w:val="00B26302"/>
    <w:rsid w:val="00B304F9"/>
    <w:rsid w:val="00B3107B"/>
    <w:rsid w:val="00B37B3B"/>
    <w:rsid w:val="00B4074D"/>
    <w:rsid w:val="00B44C47"/>
    <w:rsid w:val="00B57756"/>
    <w:rsid w:val="00B57F4F"/>
    <w:rsid w:val="00B62F8B"/>
    <w:rsid w:val="00B7636D"/>
    <w:rsid w:val="00B80CF1"/>
    <w:rsid w:val="00BA2A38"/>
    <w:rsid w:val="00BA31C4"/>
    <w:rsid w:val="00BA6010"/>
    <w:rsid w:val="00BB02E6"/>
    <w:rsid w:val="00BD0C60"/>
    <w:rsid w:val="00BD6E6A"/>
    <w:rsid w:val="00C17BCF"/>
    <w:rsid w:val="00C20A20"/>
    <w:rsid w:val="00C3246A"/>
    <w:rsid w:val="00C65564"/>
    <w:rsid w:val="00C87335"/>
    <w:rsid w:val="00CA61D8"/>
    <w:rsid w:val="00CD1D98"/>
    <w:rsid w:val="00CF1267"/>
    <w:rsid w:val="00D13200"/>
    <w:rsid w:val="00D16340"/>
    <w:rsid w:val="00D26769"/>
    <w:rsid w:val="00D27AF8"/>
    <w:rsid w:val="00D6543F"/>
    <w:rsid w:val="00D74E0C"/>
    <w:rsid w:val="00D94688"/>
    <w:rsid w:val="00DB5A2E"/>
    <w:rsid w:val="00DC0528"/>
    <w:rsid w:val="00DC1104"/>
    <w:rsid w:val="00DC4886"/>
    <w:rsid w:val="00DC7466"/>
    <w:rsid w:val="00DC7E1C"/>
    <w:rsid w:val="00DE65A2"/>
    <w:rsid w:val="00DF2DCC"/>
    <w:rsid w:val="00E01D0E"/>
    <w:rsid w:val="00E16215"/>
    <w:rsid w:val="00E31650"/>
    <w:rsid w:val="00E35169"/>
    <w:rsid w:val="00E53724"/>
    <w:rsid w:val="00E552C8"/>
    <w:rsid w:val="00E75006"/>
    <w:rsid w:val="00E75F06"/>
    <w:rsid w:val="00E84350"/>
    <w:rsid w:val="00E85863"/>
    <w:rsid w:val="00E91AE4"/>
    <w:rsid w:val="00EA431D"/>
    <w:rsid w:val="00EC4BCD"/>
    <w:rsid w:val="00F217D3"/>
    <w:rsid w:val="00F24F7D"/>
    <w:rsid w:val="00F33F5E"/>
    <w:rsid w:val="00F50CB5"/>
    <w:rsid w:val="00F60840"/>
    <w:rsid w:val="00F63BD1"/>
    <w:rsid w:val="00F75B86"/>
    <w:rsid w:val="00F77933"/>
    <w:rsid w:val="00F8411A"/>
    <w:rsid w:val="00FC1405"/>
    <w:rsid w:val="00FE2D9D"/>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FB7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24F7D"/>
    <w:rPr>
      <w:sz w:val="22"/>
    </w:rPr>
  </w:style>
  <w:style w:type="paragraph" w:styleId="Heading1">
    <w:name w:val="heading 1"/>
    <w:basedOn w:val="Normal"/>
    <w:next w:val="Normal"/>
    <w:link w:val="Heading1Char"/>
    <w:uiPriority w:val="9"/>
    <w:qFormat/>
    <w:rsid w:val="00F63BD1"/>
    <w:pPr>
      <w:keepNext/>
      <w:keepLines/>
      <w:pBdr>
        <w:bottom w:val="single" w:sz="24" w:space="4" w:color="F0CDA1" w:themeColor="accent1"/>
      </w:pBdr>
      <w:spacing w:before="360"/>
      <w:outlineLvl w:val="0"/>
    </w:pPr>
    <w:rPr>
      <w:rFonts w:asciiTheme="majorHAnsi" w:eastAsiaTheme="majorEastAsia" w:hAnsiTheme="majorHAnsi" w:cstheme="majorBidi"/>
      <w:b/>
      <w:caps/>
      <w:color w:val="053654"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2E6D69"/>
    <w:pPr>
      <w:tabs>
        <w:tab w:val="center" w:pos="4844"/>
        <w:tab w:val="right" w:pos="9689"/>
      </w:tabs>
      <w:spacing w:before="0" w:after="0"/>
    </w:pPr>
    <w:rPr>
      <w:rFonts w:asciiTheme="majorHAnsi" w:hAnsiTheme="majorHAnsi" w:cstheme="minorHAnsi"/>
      <w:b/>
      <w:caps/>
      <w:color w:val="053654" w:themeColor="accent2"/>
      <w:sz w:val="28"/>
    </w:rPr>
  </w:style>
  <w:style w:type="character" w:customStyle="1" w:styleId="HeaderChar">
    <w:name w:val="Header Char"/>
    <w:basedOn w:val="DefaultParagraphFont"/>
    <w:link w:val="Header"/>
    <w:uiPriority w:val="99"/>
    <w:rsid w:val="002E6D69"/>
    <w:rPr>
      <w:rFonts w:asciiTheme="majorHAnsi" w:hAnsiTheme="majorHAnsi" w:cstheme="minorHAnsi"/>
      <w:b/>
      <w:caps/>
      <w:color w:val="053654"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C87335"/>
    <w:pPr>
      <w:spacing w:after="0" w:line="240" w:lineRule="auto"/>
    </w:pPr>
    <w:rPr>
      <w:rFonts w:eastAsiaTheme="minorEastAsia"/>
      <w:i/>
      <w:color w:val="FFFFFF" w:themeColor="background1"/>
      <w:spacing w:val="15"/>
      <w:sz w:val="28"/>
    </w:rPr>
  </w:style>
  <w:style w:type="character" w:customStyle="1" w:styleId="SubtitleChar">
    <w:name w:val="Subtitle Char"/>
    <w:basedOn w:val="DefaultParagraphFont"/>
    <w:link w:val="Subtitle"/>
    <w:uiPriority w:val="11"/>
    <w:rsid w:val="00C87335"/>
    <w:rPr>
      <w:rFonts w:eastAsiaTheme="minorEastAsia"/>
      <w:i/>
      <w:color w:val="FFFFFF" w:themeColor="background1"/>
      <w:spacing w:val="15"/>
      <w:sz w:val="28"/>
    </w:rPr>
  </w:style>
  <w:style w:type="character" w:customStyle="1" w:styleId="Heading1Char">
    <w:name w:val="Heading 1 Char"/>
    <w:basedOn w:val="DefaultParagraphFont"/>
    <w:link w:val="Heading1"/>
    <w:uiPriority w:val="9"/>
    <w:rsid w:val="00F63BD1"/>
    <w:rPr>
      <w:rFonts w:asciiTheme="majorHAnsi" w:eastAsiaTheme="majorEastAsia" w:hAnsiTheme="majorHAnsi" w:cstheme="majorBidi"/>
      <w:b/>
      <w:caps/>
      <w:color w:val="053654"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A67285"/>
    <w:rPr>
      <w:rFonts w:asciiTheme="majorHAnsi" w:hAnsiTheme="majorHAnsi"/>
      <w:b/>
      <w:i/>
      <w:color w:val="053654"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053654"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qFormat/>
    <w:rsid w:val="0003123C"/>
    <w:pPr>
      <w:numPr>
        <w:numId w:val="1"/>
      </w:numPr>
      <w:spacing w:before="0" w:after="200" w:line="276" w:lineRule="auto"/>
      <w:ind w:left="340" w:hanging="340"/>
    </w:pPr>
  </w:style>
  <w:style w:type="paragraph" w:styleId="ListNumber">
    <w:name w:val="List Number"/>
    <w:basedOn w:val="Normal"/>
    <w:uiPriority w:val="99"/>
    <w:semiHidden/>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C8F0FF"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05365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semiHidden/>
    <w:rsid w:val="00685B4E"/>
    <w:pPr>
      <w:numPr>
        <w:ilvl w:val="1"/>
        <w:numId w:val="6"/>
      </w:numPr>
      <w:spacing w:before="0" w:line="271" w:lineRule="auto"/>
    </w:pPr>
  </w:style>
  <w:style w:type="paragraph" w:customStyle="1" w:styleId="ChartText">
    <w:name w:val="Chart Text"/>
    <w:basedOn w:val="Normal"/>
    <w:qFormat/>
    <w:rsid w:val="005B3210"/>
    <w:pPr>
      <w:spacing w:line="240" w:lineRule="auto"/>
      <w:jc w:val="center"/>
    </w:pPr>
    <w:rPr>
      <w:b/>
      <w:color w:val="FFFFFF" w:themeColor="background1"/>
      <w:sz w:val="20"/>
      <w:szCs w:val="20"/>
    </w:rPr>
  </w:style>
  <w:style w:type="paragraph" w:customStyle="1" w:styleId="Header1">
    <w:name w:val="Header 1"/>
    <w:basedOn w:val="Normal"/>
    <w:next w:val="Normal"/>
    <w:link w:val="Header1Char"/>
    <w:uiPriority w:val="99"/>
    <w:qFormat/>
    <w:rsid w:val="002E6D69"/>
    <w:pPr>
      <w:spacing w:before="0" w:after="840"/>
    </w:pPr>
    <w:rPr>
      <w:i/>
    </w:rPr>
  </w:style>
  <w:style w:type="character" w:customStyle="1" w:styleId="Header1Char">
    <w:name w:val="Header 1 Char"/>
    <w:basedOn w:val="DefaultParagraphFont"/>
    <w:link w:val="Header1"/>
    <w:uiPriority w:val="99"/>
    <w:rsid w:val="000E26AD"/>
    <w:rPr>
      <w:i/>
    </w:rPr>
  </w:style>
  <w:style w:type="paragraph" w:customStyle="1" w:styleId="Footer1">
    <w:name w:val="Footer1"/>
    <w:basedOn w:val="Normal"/>
    <w:link w:val="footerChar0"/>
    <w:autoRedefine/>
    <w:qFormat/>
    <w:rsid w:val="00F24F7D"/>
    <w:rPr>
      <w:sz w:val="20"/>
    </w:rPr>
  </w:style>
  <w:style w:type="character" w:customStyle="1" w:styleId="footerChar0">
    <w:name w:val="footer Char"/>
    <w:basedOn w:val="DefaultParagraphFont"/>
    <w:link w:val="Footer1"/>
    <w:rsid w:val="00F24F7D"/>
    <w:rPr>
      <w:sz w:val="20"/>
    </w:rPr>
  </w:style>
  <w:style w:type="paragraph" w:styleId="FootnoteText">
    <w:name w:val="footnote text"/>
    <w:basedOn w:val="Normal"/>
    <w:link w:val="FootnoteTextChar"/>
    <w:uiPriority w:val="99"/>
    <w:semiHidden/>
    <w:unhideWhenUsed/>
    <w:rsid w:val="00F24F7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24F7D"/>
    <w:rPr>
      <w:sz w:val="20"/>
      <w:szCs w:val="20"/>
    </w:rPr>
  </w:style>
  <w:style w:type="character" w:styleId="FootnoteReference">
    <w:name w:val="footnote reference"/>
    <w:basedOn w:val="DefaultParagraphFont"/>
    <w:uiPriority w:val="99"/>
    <w:semiHidden/>
    <w:unhideWhenUsed/>
    <w:rsid w:val="00F24F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heley\AppData\Roaming\Microsoft\Templates\Home%20business%20market%20analysis%20and%20SWO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F7823DCED743E18779CAE2AEA84F60"/>
        <w:category>
          <w:name w:val="General"/>
          <w:gallery w:val="placeholder"/>
        </w:category>
        <w:types>
          <w:type w:val="bbPlcHdr"/>
        </w:types>
        <w:behaviors>
          <w:behavior w:val="content"/>
        </w:behaviors>
        <w:guid w:val="{051D7133-BEE2-42C1-A05A-2814A08E18B0}"/>
      </w:docPartPr>
      <w:docPartBody>
        <w:p w:rsidR="00CE47C5" w:rsidRDefault="00CE47C5">
          <w:pPr>
            <w:pStyle w:val="87F7823DCED743E18779CAE2AEA84F60"/>
          </w:pPr>
          <w:r w:rsidRPr="005854DB">
            <w:t xml:space="preserve">HOME-BASED </w:t>
          </w:r>
          <w:r>
            <w:t>BUSINESS</w:t>
          </w:r>
        </w:p>
      </w:docPartBody>
    </w:docPart>
    <w:docPart>
      <w:docPartPr>
        <w:name w:val="E7D6D5A7604243C5B954751BC3DA1A54"/>
        <w:category>
          <w:name w:val="General"/>
          <w:gallery w:val="placeholder"/>
        </w:category>
        <w:types>
          <w:type w:val="bbPlcHdr"/>
        </w:types>
        <w:behaviors>
          <w:behavior w:val="content"/>
        </w:behaviors>
        <w:guid w:val="{B173D507-FDDA-41FD-94D5-C3E796B5A86F}"/>
      </w:docPartPr>
      <w:docPartBody>
        <w:p w:rsidR="00CE47C5" w:rsidRDefault="00CE47C5">
          <w:pPr>
            <w:pStyle w:val="E7D6D5A7604243C5B954751BC3DA1A54"/>
          </w:pPr>
          <w:r w:rsidRPr="00D16340">
            <w:t>Market Analysis and SWOT</w:t>
          </w:r>
        </w:p>
      </w:docPartBody>
    </w:docPart>
    <w:docPart>
      <w:docPartPr>
        <w:name w:val="7657217D0E8945D59792FF2BE12B3060"/>
        <w:category>
          <w:name w:val="General"/>
          <w:gallery w:val="placeholder"/>
        </w:category>
        <w:types>
          <w:type w:val="bbPlcHdr"/>
        </w:types>
        <w:behaviors>
          <w:behavior w:val="content"/>
        </w:behaviors>
        <w:guid w:val="{82B3F9E7-4D0D-4F19-963F-FA9DD3077535}"/>
      </w:docPartPr>
      <w:docPartBody>
        <w:p w:rsidR="00CE47C5" w:rsidRDefault="00CE47C5">
          <w:pPr>
            <w:pStyle w:val="7657217D0E8945D59792FF2BE12B3060"/>
          </w:pPr>
          <w:r w:rsidRPr="00F63BD1">
            <w:t>Industry Overview</w:t>
          </w:r>
        </w:p>
      </w:docPartBody>
    </w:docPart>
    <w:docPart>
      <w:docPartPr>
        <w:name w:val="3B4F8D51CB354E4E9D0FF1BDEABAA8B8"/>
        <w:category>
          <w:name w:val="General"/>
          <w:gallery w:val="placeholder"/>
        </w:category>
        <w:types>
          <w:type w:val="bbPlcHdr"/>
        </w:types>
        <w:behaviors>
          <w:behavior w:val="content"/>
        </w:behaviors>
        <w:guid w:val="{81E2BEE2-43F5-4005-806F-8359FC7D0726}"/>
      </w:docPartPr>
      <w:docPartBody>
        <w:p w:rsidR="00CE47C5" w:rsidRPr="00F63BD1" w:rsidRDefault="00CE47C5" w:rsidP="00F63BD1">
          <w:r w:rsidRPr="00F63BD1">
            <w:t>When gathering details on the industry, consider the type of business. This will guide selecting information to include in the market analysis. For example, assess how and where the home-based business will fit into the existing market by defining its competitive advantage and the unique value the business will offer.</w:t>
          </w:r>
        </w:p>
        <w:p w:rsidR="00CE47C5" w:rsidRDefault="00CE47C5">
          <w:pPr>
            <w:pStyle w:val="3B4F8D51CB354E4E9D0FF1BDEABAA8B8"/>
          </w:pPr>
          <w:r w:rsidRPr="00F63BD1">
            <w:t>Some of the sections highlighted below may or may not apply to the intended business, so only use what is essential.</w:t>
          </w:r>
        </w:p>
      </w:docPartBody>
    </w:docPart>
    <w:docPart>
      <w:docPartPr>
        <w:name w:val="CD552BCCE4C24461B32AE12D066DF17D"/>
        <w:category>
          <w:name w:val="General"/>
          <w:gallery w:val="placeholder"/>
        </w:category>
        <w:types>
          <w:type w:val="bbPlcHdr"/>
        </w:types>
        <w:behaviors>
          <w:behavior w:val="content"/>
        </w:behaviors>
        <w:guid w:val="{7AFD5E80-357C-4063-90D8-8ABEC96D230E}"/>
      </w:docPartPr>
      <w:docPartBody>
        <w:p w:rsidR="00CE47C5" w:rsidRDefault="001F7D34" w:rsidP="001F7D34">
          <w:pPr>
            <w:pStyle w:val="CD552BCCE4C24461B32AE12D066DF17D4"/>
          </w:pPr>
          <w:r w:rsidRPr="002C399E">
            <w:rPr>
              <w:rStyle w:val="PlaceholderText"/>
            </w:rPr>
            <w:t>Click or tap here to enter text.</w:t>
          </w:r>
        </w:p>
      </w:docPartBody>
    </w:docPart>
    <w:docPart>
      <w:docPartPr>
        <w:name w:val="BD23DB31143F4FF09DAA0FA88468641A"/>
        <w:category>
          <w:name w:val="General"/>
          <w:gallery w:val="placeholder"/>
        </w:category>
        <w:types>
          <w:type w:val="bbPlcHdr"/>
        </w:types>
        <w:behaviors>
          <w:behavior w:val="content"/>
        </w:behaviors>
        <w:guid w:val="{C6248FC0-1484-4025-80B8-533A9081C59A}"/>
      </w:docPartPr>
      <w:docPartBody>
        <w:p w:rsidR="001F7D34" w:rsidRDefault="001F7D34" w:rsidP="001F7D34">
          <w:pPr>
            <w:pStyle w:val="BD23DB31143F4FF09DAA0FA88468641A3"/>
          </w:pPr>
          <w:r w:rsidRPr="00A828A4">
            <w:rPr>
              <w:rStyle w:val="PlaceholderText"/>
              <w:sz w:val="18"/>
              <w:szCs w:val="18"/>
            </w:rPr>
            <w:t>Click or tap here to enter text.</w:t>
          </w:r>
        </w:p>
      </w:docPartBody>
    </w:docPart>
    <w:docPart>
      <w:docPartPr>
        <w:name w:val="59F5779917B94721B7D69FB3DF26EB0B"/>
        <w:category>
          <w:name w:val="General"/>
          <w:gallery w:val="placeholder"/>
        </w:category>
        <w:types>
          <w:type w:val="bbPlcHdr"/>
        </w:types>
        <w:behaviors>
          <w:behavior w:val="content"/>
        </w:behaviors>
        <w:guid w:val="{16D27223-2475-4BDB-A64D-4616AFD782EE}"/>
      </w:docPartPr>
      <w:docPartBody>
        <w:p w:rsidR="001F7D34" w:rsidRDefault="001F7D34" w:rsidP="001F7D34">
          <w:pPr>
            <w:pStyle w:val="59F5779917B94721B7D69FB3DF26EB0B2"/>
          </w:pPr>
          <w:r w:rsidRPr="00A828A4">
            <w:rPr>
              <w:rStyle w:val="PlaceholderText"/>
              <w:sz w:val="18"/>
              <w:szCs w:val="18"/>
            </w:rPr>
            <w:t>Click or tap here to enter text.</w:t>
          </w:r>
        </w:p>
      </w:docPartBody>
    </w:docPart>
    <w:docPart>
      <w:docPartPr>
        <w:name w:val="9BB06F10E1D3468AB7DEA87A0F1FC6A7"/>
        <w:category>
          <w:name w:val="General"/>
          <w:gallery w:val="placeholder"/>
        </w:category>
        <w:types>
          <w:type w:val="bbPlcHdr"/>
        </w:types>
        <w:behaviors>
          <w:behavior w:val="content"/>
        </w:behaviors>
        <w:guid w:val="{4FC31D4D-5278-4D9B-8F64-AE18EA21C6F8}"/>
      </w:docPartPr>
      <w:docPartBody>
        <w:p w:rsidR="001F7D34" w:rsidRDefault="001F7D34" w:rsidP="001F7D34">
          <w:pPr>
            <w:pStyle w:val="9BB06F10E1D3468AB7DEA87A0F1FC6A72"/>
          </w:pPr>
          <w:r w:rsidRPr="00A828A4">
            <w:rPr>
              <w:rStyle w:val="PlaceholderText"/>
              <w:sz w:val="18"/>
              <w:szCs w:val="18"/>
            </w:rPr>
            <w:t>Add text</w:t>
          </w:r>
        </w:p>
      </w:docPartBody>
    </w:docPart>
    <w:docPart>
      <w:docPartPr>
        <w:name w:val="BA3DFEDDD41443D6830A8F19BE77C2D4"/>
        <w:category>
          <w:name w:val="General"/>
          <w:gallery w:val="placeholder"/>
        </w:category>
        <w:types>
          <w:type w:val="bbPlcHdr"/>
        </w:types>
        <w:behaviors>
          <w:behavior w:val="content"/>
        </w:behaviors>
        <w:guid w:val="{7AFBE5FE-7AF5-4C10-AB39-A0C805DE4C15}"/>
      </w:docPartPr>
      <w:docPartBody>
        <w:p w:rsidR="001F7D34" w:rsidRDefault="001F7D34" w:rsidP="001F7D34">
          <w:pPr>
            <w:pStyle w:val="BA3DFEDDD41443D6830A8F19BE77C2D42"/>
          </w:pPr>
          <w:r w:rsidRPr="00A828A4">
            <w:rPr>
              <w:rStyle w:val="PlaceholderText"/>
              <w:sz w:val="18"/>
              <w:szCs w:val="18"/>
            </w:rPr>
            <w:t>text</w:t>
          </w:r>
        </w:p>
      </w:docPartBody>
    </w:docPart>
    <w:docPart>
      <w:docPartPr>
        <w:name w:val="B6F8AA03C29F4476BF899B5F2388945B"/>
        <w:category>
          <w:name w:val="General"/>
          <w:gallery w:val="placeholder"/>
        </w:category>
        <w:types>
          <w:type w:val="bbPlcHdr"/>
        </w:types>
        <w:behaviors>
          <w:behavior w:val="content"/>
        </w:behaviors>
        <w:guid w:val="{078718B2-E3C3-4835-8B18-C0ABB13CD145}"/>
      </w:docPartPr>
      <w:docPartBody>
        <w:p w:rsidR="001F7D34" w:rsidRDefault="001F7D34" w:rsidP="001F7D34">
          <w:pPr>
            <w:pStyle w:val="B6F8AA03C29F4476BF899B5F2388945B1"/>
          </w:pPr>
          <w:r w:rsidRPr="00A828A4">
            <w:rPr>
              <w:rStyle w:val="PlaceholderText"/>
              <w:sz w:val="18"/>
              <w:szCs w:val="18"/>
            </w:rPr>
            <w:t>Add text.</w:t>
          </w:r>
        </w:p>
      </w:docPartBody>
    </w:docPart>
    <w:docPart>
      <w:docPartPr>
        <w:name w:val="BE33FA672F174DEAA181330BED4D52DC"/>
        <w:category>
          <w:name w:val="General"/>
          <w:gallery w:val="placeholder"/>
        </w:category>
        <w:types>
          <w:type w:val="bbPlcHdr"/>
        </w:types>
        <w:behaviors>
          <w:behavior w:val="content"/>
        </w:behaviors>
        <w:guid w:val="{588CD63C-9201-44A1-83DA-7FD323CEFCF9}"/>
      </w:docPartPr>
      <w:docPartBody>
        <w:p w:rsidR="001F7D34" w:rsidRDefault="001F7D34" w:rsidP="001F7D34">
          <w:pPr>
            <w:pStyle w:val="BE33FA672F174DEAA181330BED4D52DC1"/>
          </w:pPr>
          <w:r w:rsidRPr="00A828A4">
            <w:rPr>
              <w:rStyle w:val="PlaceholderText"/>
              <w:sz w:val="18"/>
              <w:szCs w:val="18"/>
            </w:rPr>
            <w:t>Click or tap here to enter text.</w:t>
          </w:r>
        </w:p>
      </w:docPartBody>
    </w:docPart>
    <w:docPart>
      <w:docPartPr>
        <w:name w:val="30A0D278A36A47658E8E89B410259EA4"/>
        <w:category>
          <w:name w:val="General"/>
          <w:gallery w:val="placeholder"/>
        </w:category>
        <w:types>
          <w:type w:val="bbPlcHdr"/>
        </w:types>
        <w:behaviors>
          <w:behavior w:val="content"/>
        </w:behaviors>
        <w:guid w:val="{081D47B4-2EDE-4F2B-BCF6-8ED19D251E31}"/>
      </w:docPartPr>
      <w:docPartBody>
        <w:p w:rsidR="001F7D34" w:rsidRDefault="001F7D34" w:rsidP="001F7D34">
          <w:pPr>
            <w:pStyle w:val="30A0D278A36A47658E8E89B410259EA41"/>
          </w:pPr>
          <w:r>
            <w:rPr>
              <w:rStyle w:val="PlaceholderText"/>
              <w:sz w:val="18"/>
              <w:szCs w:val="18"/>
            </w:rPr>
            <w:t xml:space="preserve">Add </w:t>
          </w:r>
          <w:r w:rsidRPr="00A828A4">
            <w:rPr>
              <w:rStyle w:val="PlaceholderText"/>
              <w:sz w:val="18"/>
              <w:szCs w:val="18"/>
            </w:rPr>
            <w:t>text.</w:t>
          </w:r>
        </w:p>
      </w:docPartBody>
    </w:docPart>
    <w:docPart>
      <w:docPartPr>
        <w:name w:val="74FD67941ADE41499AFF522926495483"/>
        <w:category>
          <w:name w:val="General"/>
          <w:gallery w:val="placeholder"/>
        </w:category>
        <w:types>
          <w:type w:val="bbPlcHdr"/>
        </w:types>
        <w:behaviors>
          <w:behavior w:val="content"/>
        </w:behaviors>
        <w:guid w:val="{D0C649D2-15D5-4F81-BEC2-B15C87302756}"/>
      </w:docPartPr>
      <w:docPartBody>
        <w:p w:rsidR="001F7D34" w:rsidRDefault="001F7D34" w:rsidP="001F7D34">
          <w:pPr>
            <w:pStyle w:val="74FD67941ADE41499AFF5229264954831"/>
          </w:pPr>
          <w:r w:rsidRPr="00A828A4">
            <w:rPr>
              <w:rStyle w:val="PlaceholderText"/>
              <w:sz w:val="18"/>
              <w:szCs w:val="18"/>
            </w:rPr>
            <w:t>Click or tap here to enter text.</w:t>
          </w:r>
        </w:p>
      </w:docPartBody>
    </w:docPart>
    <w:docPart>
      <w:docPartPr>
        <w:name w:val="263D5B449B4D4205B1ADA9834E2C821E"/>
        <w:category>
          <w:name w:val="General"/>
          <w:gallery w:val="placeholder"/>
        </w:category>
        <w:types>
          <w:type w:val="bbPlcHdr"/>
        </w:types>
        <w:behaviors>
          <w:behavior w:val="content"/>
        </w:behaviors>
        <w:guid w:val="{8E545CC6-1AFC-4C09-8F7B-0BEDE1DFC8EC}"/>
      </w:docPartPr>
      <w:docPartBody>
        <w:p w:rsidR="001F7D34" w:rsidRDefault="001F7D34" w:rsidP="001F7D34">
          <w:pPr>
            <w:pStyle w:val="263D5B449B4D4205B1ADA9834E2C821E1"/>
          </w:pPr>
          <w:r w:rsidRPr="00A828A4">
            <w:rPr>
              <w:rStyle w:val="PlaceholderText"/>
              <w:sz w:val="18"/>
              <w:szCs w:val="18"/>
            </w:rPr>
            <w:t>Click or tap here to enter text</w:t>
          </w:r>
          <w:r w:rsidRPr="00D02DD3">
            <w:rPr>
              <w:rStyle w:val="PlaceholderText"/>
            </w:rPr>
            <w:t>.</w:t>
          </w:r>
        </w:p>
      </w:docPartBody>
    </w:docPart>
    <w:docPart>
      <w:docPartPr>
        <w:name w:val="B11C4E8962534B04BFD27FACE06F71E5"/>
        <w:category>
          <w:name w:val="General"/>
          <w:gallery w:val="placeholder"/>
        </w:category>
        <w:types>
          <w:type w:val="bbPlcHdr"/>
        </w:types>
        <w:behaviors>
          <w:behavior w:val="content"/>
        </w:behaviors>
        <w:guid w:val="{815407FC-48A9-48C8-8375-1B6505CB9BB3}"/>
      </w:docPartPr>
      <w:docPartBody>
        <w:p w:rsidR="001F7D34" w:rsidRDefault="001F7D34" w:rsidP="001F7D34">
          <w:pPr>
            <w:pStyle w:val="B11C4E8962534B04BFD27FACE06F71E51"/>
          </w:pPr>
          <w:r w:rsidRPr="00A828A4">
            <w:rPr>
              <w:rStyle w:val="PlaceholderText"/>
              <w:sz w:val="18"/>
              <w:szCs w:val="18"/>
            </w:rPr>
            <w:t>Click or tap here to enter text.</w:t>
          </w:r>
        </w:p>
      </w:docPartBody>
    </w:docPart>
    <w:docPart>
      <w:docPartPr>
        <w:name w:val="15C6B19DFACD4AD1AD41D121F3444683"/>
        <w:category>
          <w:name w:val="General"/>
          <w:gallery w:val="placeholder"/>
        </w:category>
        <w:types>
          <w:type w:val="bbPlcHdr"/>
        </w:types>
        <w:behaviors>
          <w:behavior w:val="content"/>
        </w:behaviors>
        <w:guid w:val="{C95E75FB-B92E-451A-8FCC-2D28C3017B13}"/>
      </w:docPartPr>
      <w:docPartBody>
        <w:p w:rsidR="001F7D34" w:rsidRDefault="001F7D34" w:rsidP="001F7D34">
          <w:pPr>
            <w:pStyle w:val="15C6B19DFACD4AD1AD41D121F34446831"/>
          </w:pPr>
          <w:r w:rsidRPr="00A828A4">
            <w:rPr>
              <w:rStyle w:val="PlaceholderText"/>
              <w:sz w:val="18"/>
              <w:szCs w:val="18"/>
            </w:rPr>
            <w:t>Click or tap here to enter text.</w:t>
          </w:r>
        </w:p>
      </w:docPartBody>
    </w:docPart>
    <w:docPart>
      <w:docPartPr>
        <w:name w:val="DA8BB98BCADA4B6988DF129697DFBB2B"/>
        <w:category>
          <w:name w:val="General"/>
          <w:gallery w:val="placeholder"/>
        </w:category>
        <w:types>
          <w:type w:val="bbPlcHdr"/>
        </w:types>
        <w:behaviors>
          <w:behavior w:val="content"/>
        </w:behaviors>
        <w:guid w:val="{E6809C75-827F-4DC3-884E-75363457E5EF}"/>
      </w:docPartPr>
      <w:docPartBody>
        <w:p w:rsidR="001F7D34" w:rsidRDefault="001F7D34" w:rsidP="001F7D34">
          <w:pPr>
            <w:pStyle w:val="DA8BB98BCADA4B6988DF129697DFBB2B1"/>
          </w:pPr>
          <w:r w:rsidRPr="00A828A4">
            <w:rPr>
              <w:rStyle w:val="PlaceholderText"/>
              <w:sz w:val="18"/>
              <w:szCs w:val="18"/>
            </w:rPr>
            <w:t>Click or tap here to enter text</w:t>
          </w:r>
          <w:r w:rsidRPr="00D02DD3">
            <w:rPr>
              <w:rStyle w:val="PlaceholderText"/>
            </w:rPr>
            <w:t>.</w:t>
          </w:r>
        </w:p>
      </w:docPartBody>
    </w:docPart>
    <w:docPart>
      <w:docPartPr>
        <w:name w:val="71249AFD03514F23848DB9D01834B7BC"/>
        <w:category>
          <w:name w:val="General"/>
          <w:gallery w:val="placeholder"/>
        </w:category>
        <w:types>
          <w:type w:val="bbPlcHdr"/>
        </w:types>
        <w:behaviors>
          <w:behavior w:val="content"/>
        </w:behaviors>
        <w:guid w:val="{6D05BB3E-F3A1-4E3F-9292-AE727D0CE15C}"/>
      </w:docPartPr>
      <w:docPartBody>
        <w:p w:rsidR="001F7D34" w:rsidRDefault="001F7D34" w:rsidP="001F7D34">
          <w:pPr>
            <w:pStyle w:val="71249AFD03514F23848DB9D01834B7BC1"/>
          </w:pPr>
          <w:r w:rsidRPr="00A828A4">
            <w:rPr>
              <w:rStyle w:val="PlaceholderText"/>
              <w:sz w:val="18"/>
              <w:szCs w:val="18"/>
            </w:rPr>
            <w:t>Click or tap here to enter text.</w:t>
          </w:r>
        </w:p>
      </w:docPartBody>
    </w:docPart>
    <w:docPart>
      <w:docPartPr>
        <w:name w:val="798B01CB9B1D48A3A4F096C9F7FE6485"/>
        <w:category>
          <w:name w:val="General"/>
          <w:gallery w:val="placeholder"/>
        </w:category>
        <w:types>
          <w:type w:val="bbPlcHdr"/>
        </w:types>
        <w:behaviors>
          <w:behavior w:val="content"/>
        </w:behaviors>
        <w:guid w:val="{6BBD89F4-81D7-4903-A57F-ADB4BE14CA74}"/>
      </w:docPartPr>
      <w:docPartBody>
        <w:p w:rsidR="001F7D34" w:rsidRDefault="001F7D34" w:rsidP="001F7D34">
          <w:pPr>
            <w:pStyle w:val="798B01CB9B1D48A3A4F096C9F7FE64851"/>
          </w:pPr>
          <w:r w:rsidRPr="00A828A4">
            <w:rPr>
              <w:rStyle w:val="PlaceholderText"/>
              <w:sz w:val="18"/>
              <w:szCs w:val="18"/>
            </w:rPr>
            <w:t>Click or tap here to enter text.</w:t>
          </w:r>
        </w:p>
      </w:docPartBody>
    </w:docPart>
    <w:docPart>
      <w:docPartPr>
        <w:name w:val="2579CC9524C147D2A4A56506D75E7643"/>
        <w:category>
          <w:name w:val="General"/>
          <w:gallery w:val="placeholder"/>
        </w:category>
        <w:types>
          <w:type w:val="bbPlcHdr"/>
        </w:types>
        <w:behaviors>
          <w:behavior w:val="content"/>
        </w:behaviors>
        <w:guid w:val="{6D3289CF-58F1-4B79-8747-6CFF6E3EC27F}"/>
      </w:docPartPr>
      <w:docPartBody>
        <w:p w:rsidR="001F7D34" w:rsidRDefault="001F7D34" w:rsidP="001F7D34">
          <w:pPr>
            <w:pStyle w:val="2579CC9524C147D2A4A56506D75E76431"/>
          </w:pPr>
          <w:r w:rsidRPr="00A828A4">
            <w:rPr>
              <w:rStyle w:val="PlaceholderText"/>
              <w:sz w:val="18"/>
              <w:szCs w:val="18"/>
            </w:rPr>
            <w:t>Add text</w:t>
          </w:r>
        </w:p>
      </w:docPartBody>
    </w:docPart>
    <w:docPart>
      <w:docPartPr>
        <w:name w:val="5512F45D49F74890A76888D54BA49803"/>
        <w:category>
          <w:name w:val="General"/>
          <w:gallery w:val="placeholder"/>
        </w:category>
        <w:types>
          <w:type w:val="bbPlcHdr"/>
        </w:types>
        <w:behaviors>
          <w:behavior w:val="content"/>
        </w:behaviors>
        <w:guid w:val="{9C748124-A12B-48CB-AD28-77BEFF9E6035}"/>
      </w:docPartPr>
      <w:docPartBody>
        <w:p w:rsidR="001F7D34" w:rsidRDefault="001F7D34" w:rsidP="001F7D34">
          <w:pPr>
            <w:pStyle w:val="5512F45D49F74890A76888D54BA498031"/>
          </w:pPr>
          <w:r w:rsidRPr="00A828A4">
            <w:rPr>
              <w:rStyle w:val="PlaceholderText"/>
              <w:sz w:val="18"/>
              <w:szCs w:val="18"/>
            </w:rPr>
            <w:t>text</w:t>
          </w:r>
        </w:p>
      </w:docPartBody>
    </w:docPart>
    <w:docPart>
      <w:docPartPr>
        <w:name w:val="5CE9DFCAB48641808EEB6BF1850AA578"/>
        <w:category>
          <w:name w:val="General"/>
          <w:gallery w:val="placeholder"/>
        </w:category>
        <w:types>
          <w:type w:val="bbPlcHdr"/>
        </w:types>
        <w:behaviors>
          <w:behavior w:val="content"/>
        </w:behaviors>
        <w:guid w:val="{30542F40-2302-4D58-AD70-687DC4CD6458}"/>
      </w:docPartPr>
      <w:docPartBody>
        <w:p w:rsidR="001F7D34" w:rsidRDefault="001F7D34" w:rsidP="001F7D34">
          <w:pPr>
            <w:pStyle w:val="5CE9DFCAB48641808EEB6BF1850AA5781"/>
          </w:pPr>
          <w:r w:rsidRPr="00A828A4">
            <w:rPr>
              <w:rStyle w:val="PlaceholderText"/>
              <w:sz w:val="18"/>
              <w:szCs w:val="18"/>
            </w:rPr>
            <w:t>Add text.</w:t>
          </w:r>
        </w:p>
      </w:docPartBody>
    </w:docPart>
    <w:docPart>
      <w:docPartPr>
        <w:name w:val="FDE2FAB5CF4E45349537E59F2958918C"/>
        <w:category>
          <w:name w:val="General"/>
          <w:gallery w:val="placeholder"/>
        </w:category>
        <w:types>
          <w:type w:val="bbPlcHdr"/>
        </w:types>
        <w:behaviors>
          <w:behavior w:val="content"/>
        </w:behaviors>
        <w:guid w:val="{3F2C399C-26CB-4674-A6C8-63245031582E}"/>
      </w:docPartPr>
      <w:docPartBody>
        <w:p w:rsidR="001F7D34" w:rsidRDefault="001F7D34" w:rsidP="001F7D34">
          <w:pPr>
            <w:pStyle w:val="FDE2FAB5CF4E45349537E59F2958918C1"/>
          </w:pPr>
          <w:r w:rsidRPr="00A828A4">
            <w:rPr>
              <w:rStyle w:val="PlaceholderText"/>
              <w:sz w:val="18"/>
              <w:szCs w:val="18"/>
            </w:rPr>
            <w:t>Click or tap here to enter text.</w:t>
          </w:r>
        </w:p>
      </w:docPartBody>
    </w:docPart>
    <w:docPart>
      <w:docPartPr>
        <w:name w:val="FE3463B1C1924A3A85863A8103207B25"/>
        <w:category>
          <w:name w:val="General"/>
          <w:gallery w:val="placeholder"/>
        </w:category>
        <w:types>
          <w:type w:val="bbPlcHdr"/>
        </w:types>
        <w:behaviors>
          <w:behavior w:val="content"/>
        </w:behaviors>
        <w:guid w:val="{E1F0DC71-8333-4D48-A868-91E81BE1E48B}"/>
      </w:docPartPr>
      <w:docPartBody>
        <w:p w:rsidR="001F7D34" w:rsidRDefault="001F7D34" w:rsidP="001F7D34">
          <w:pPr>
            <w:pStyle w:val="FE3463B1C1924A3A85863A8103207B251"/>
          </w:pPr>
          <w:r>
            <w:rPr>
              <w:rStyle w:val="PlaceholderText"/>
              <w:sz w:val="18"/>
              <w:szCs w:val="18"/>
            </w:rPr>
            <w:t xml:space="preserve">Add </w:t>
          </w:r>
          <w:r w:rsidRPr="00A828A4">
            <w:rPr>
              <w:rStyle w:val="PlaceholderText"/>
              <w:sz w:val="18"/>
              <w:szCs w:val="18"/>
            </w:rPr>
            <w:t>text.</w:t>
          </w:r>
        </w:p>
      </w:docPartBody>
    </w:docPart>
    <w:docPart>
      <w:docPartPr>
        <w:name w:val="3AA2844C25094E31A154E41594EB6492"/>
        <w:category>
          <w:name w:val="General"/>
          <w:gallery w:val="placeholder"/>
        </w:category>
        <w:types>
          <w:type w:val="bbPlcHdr"/>
        </w:types>
        <w:behaviors>
          <w:behavior w:val="content"/>
        </w:behaviors>
        <w:guid w:val="{EB74FB46-12F2-4180-8DCE-0DE5622B1749}"/>
      </w:docPartPr>
      <w:docPartBody>
        <w:p w:rsidR="001F7D34" w:rsidRDefault="001F7D34" w:rsidP="001F7D34">
          <w:pPr>
            <w:pStyle w:val="3AA2844C25094E31A154E41594EB64921"/>
          </w:pPr>
          <w:r w:rsidRPr="00A828A4">
            <w:rPr>
              <w:rStyle w:val="PlaceholderText"/>
              <w:sz w:val="18"/>
              <w:szCs w:val="18"/>
            </w:rPr>
            <w:t>Click or tap here to enter text.</w:t>
          </w:r>
        </w:p>
      </w:docPartBody>
    </w:docPart>
    <w:docPart>
      <w:docPartPr>
        <w:name w:val="D27EB60669A0422788F77F72F55EB8B2"/>
        <w:category>
          <w:name w:val="General"/>
          <w:gallery w:val="placeholder"/>
        </w:category>
        <w:types>
          <w:type w:val="bbPlcHdr"/>
        </w:types>
        <w:behaviors>
          <w:behavior w:val="content"/>
        </w:behaviors>
        <w:guid w:val="{3A39CC83-980D-4DBC-AA4F-5C539BBF3F26}"/>
      </w:docPartPr>
      <w:docPartBody>
        <w:p w:rsidR="001F7D34" w:rsidRDefault="001F7D34" w:rsidP="001F7D34">
          <w:pPr>
            <w:pStyle w:val="D27EB60669A0422788F77F72F55EB8B21"/>
          </w:pPr>
          <w:r w:rsidRPr="00A828A4">
            <w:rPr>
              <w:rStyle w:val="PlaceholderText"/>
              <w:sz w:val="18"/>
              <w:szCs w:val="18"/>
            </w:rPr>
            <w:t>Click or tap here to enter text</w:t>
          </w:r>
          <w:r w:rsidRPr="00D02DD3">
            <w:rPr>
              <w:rStyle w:val="PlaceholderText"/>
            </w:rPr>
            <w:t>.</w:t>
          </w:r>
        </w:p>
      </w:docPartBody>
    </w:docPart>
    <w:docPart>
      <w:docPartPr>
        <w:name w:val="F6CB61F3FBB44E188F72C99AE726C296"/>
        <w:category>
          <w:name w:val="General"/>
          <w:gallery w:val="placeholder"/>
        </w:category>
        <w:types>
          <w:type w:val="bbPlcHdr"/>
        </w:types>
        <w:behaviors>
          <w:behavior w:val="content"/>
        </w:behaviors>
        <w:guid w:val="{09BDE327-5579-459B-B997-4531FB3E9752}"/>
      </w:docPartPr>
      <w:docPartBody>
        <w:p w:rsidR="001F7D34" w:rsidRDefault="001F7D34" w:rsidP="001F7D34">
          <w:pPr>
            <w:pStyle w:val="F6CB61F3FBB44E188F72C99AE726C2961"/>
          </w:pPr>
          <w:r w:rsidRPr="00A828A4">
            <w:rPr>
              <w:rStyle w:val="PlaceholderText"/>
              <w:sz w:val="18"/>
              <w:szCs w:val="18"/>
            </w:rPr>
            <w:t>Click or tap here to enter text.</w:t>
          </w:r>
        </w:p>
      </w:docPartBody>
    </w:docPart>
    <w:docPart>
      <w:docPartPr>
        <w:name w:val="6769C2EF27C34FE6B77976B75D0F9F34"/>
        <w:category>
          <w:name w:val="General"/>
          <w:gallery w:val="placeholder"/>
        </w:category>
        <w:types>
          <w:type w:val="bbPlcHdr"/>
        </w:types>
        <w:behaviors>
          <w:behavior w:val="content"/>
        </w:behaviors>
        <w:guid w:val="{2D2B2248-DF6E-4DEC-9456-8F3DB39EE12B}"/>
      </w:docPartPr>
      <w:docPartBody>
        <w:p w:rsidR="001F7D34" w:rsidRDefault="001F7D34" w:rsidP="001F7D34">
          <w:pPr>
            <w:pStyle w:val="6769C2EF27C34FE6B77976B75D0F9F341"/>
          </w:pPr>
          <w:r w:rsidRPr="00A828A4">
            <w:rPr>
              <w:rStyle w:val="PlaceholderText"/>
              <w:sz w:val="18"/>
              <w:szCs w:val="18"/>
            </w:rPr>
            <w:t>Click or tap here to enter text.</w:t>
          </w:r>
        </w:p>
      </w:docPartBody>
    </w:docPart>
    <w:docPart>
      <w:docPartPr>
        <w:name w:val="69217DA5DBC74E24BB2DC8BED3C49650"/>
        <w:category>
          <w:name w:val="General"/>
          <w:gallery w:val="placeholder"/>
        </w:category>
        <w:types>
          <w:type w:val="bbPlcHdr"/>
        </w:types>
        <w:behaviors>
          <w:behavior w:val="content"/>
        </w:behaviors>
        <w:guid w:val="{0DA5C2D1-2C6C-4EA5-9DF7-73C8765E8465}"/>
      </w:docPartPr>
      <w:docPartBody>
        <w:p w:rsidR="001F7D34" w:rsidRDefault="001F7D34" w:rsidP="001F7D34">
          <w:pPr>
            <w:pStyle w:val="69217DA5DBC74E24BB2DC8BED3C496501"/>
          </w:pPr>
          <w:r w:rsidRPr="00A828A4">
            <w:rPr>
              <w:rStyle w:val="PlaceholderText"/>
              <w:sz w:val="18"/>
              <w:szCs w:val="18"/>
            </w:rPr>
            <w:t>Click or tap here to enter text</w:t>
          </w:r>
          <w:r w:rsidRPr="00D02DD3">
            <w:rPr>
              <w:rStyle w:val="PlaceholderText"/>
            </w:rPr>
            <w:t>.</w:t>
          </w:r>
        </w:p>
      </w:docPartBody>
    </w:docPart>
    <w:docPart>
      <w:docPartPr>
        <w:name w:val="6B43162E59D24A678E9D4F7457B3EE98"/>
        <w:category>
          <w:name w:val="General"/>
          <w:gallery w:val="placeholder"/>
        </w:category>
        <w:types>
          <w:type w:val="bbPlcHdr"/>
        </w:types>
        <w:behaviors>
          <w:behavior w:val="content"/>
        </w:behaviors>
        <w:guid w:val="{0283724D-8D4F-4496-BDCD-A261AEAC134C}"/>
      </w:docPartPr>
      <w:docPartBody>
        <w:p w:rsidR="001F7D34" w:rsidRDefault="001F7D34" w:rsidP="001F7D34">
          <w:pPr>
            <w:pStyle w:val="6B43162E59D24A678E9D4F7457B3EE981"/>
          </w:pPr>
          <w:r w:rsidRPr="00BD6E6A">
            <w:rPr>
              <w:rStyle w:val="PlaceholderText"/>
              <w:sz w:val="18"/>
              <w:szCs w:val="18"/>
            </w:rPr>
            <w:t>Click or tap here to enter text.</w:t>
          </w:r>
        </w:p>
      </w:docPartBody>
    </w:docPart>
    <w:docPart>
      <w:docPartPr>
        <w:name w:val="92AB6C69CD92489A8F479398F8423624"/>
        <w:category>
          <w:name w:val="General"/>
          <w:gallery w:val="placeholder"/>
        </w:category>
        <w:types>
          <w:type w:val="bbPlcHdr"/>
        </w:types>
        <w:behaviors>
          <w:behavior w:val="content"/>
        </w:behaviors>
        <w:guid w:val="{B55E2098-ACF8-429D-B58F-4F93087EBB5C}"/>
      </w:docPartPr>
      <w:docPartBody>
        <w:p w:rsidR="001F7D34" w:rsidRDefault="001F7D34" w:rsidP="001F7D34">
          <w:pPr>
            <w:pStyle w:val="92AB6C69CD92489A8F479398F84236241"/>
          </w:pPr>
          <w:r w:rsidRPr="00BD6E6A">
            <w:rPr>
              <w:rStyle w:val="PlaceholderText"/>
              <w:sz w:val="18"/>
              <w:szCs w:val="18"/>
            </w:rPr>
            <w:t>Click to enter date.</w:t>
          </w:r>
        </w:p>
      </w:docPartBody>
    </w:docPart>
    <w:docPart>
      <w:docPartPr>
        <w:name w:val="8CB39815DD6445309447FBDC98AB7ECF"/>
        <w:category>
          <w:name w:val="General"/>
          <w:gallery w:val="placeholder"/>
        </w:category>
        <w:types>
          <w:type w:val="bbPlcHdr"/>
        </w:types>
        <w:behaviors>
          <w:behavior w:val="content"/>
        </w:behaviors>
        <w:guid w:val="{20134C83-25E6-4172-9921-330089C3D1CE}"/>
      </w:docPartPr>
      <w:docPartBody>
        <w:p w:rsidR="001F7D34" w:rsidRDefault="001F7D34" w:rsidP="001F7D34">
          <w:pPr>
            <w:pStyle w:val="8CB39815DD6445309447FBDC98AB7ECF"/>
          </w:pPr>
          <w:r w:rsidRPr="00BD6E6A">
            <w:rPr>
              <w:rStyle w:val="PlaceholderText"/>
              <w:sz w:val="18"/>
              <w:szCs w:val="18"/>
            </w:rPr>
            <w:t>Click or tap here to enter text.</w:t>
          </w:r>
        </w:p>
      </w:docPartBody>
    </w:docPart>
    <w:docPart>
      <w:docPartPr>
        <w:name w:val="12233772CECE40A59EE8C21A20A19F61"/>
        <w:category>
          <w:name w:val="General"/>
          <w:gallery w:val="placeholder"/>
        </w:category>
        <w:types>
          <w:type w:val="bbPlcHdr"/>
        </w:types>
        <w:behaviors>
          <w:behavior w:val="content"/>
        </w:behaviors>
        <w:guid w:val="{75808557-0B4C-493E-A84D-1D49B5300F59}"/>
      </w:docPartPr>
      <w:docPartBody>
        <w:p w:rsidR="001F7D34" w:rsidRDefault="001F7D34" w:rsidP="001F7D34">
          <w:pPr>
            <w:pStyle w:val="12233772CECE40A59EE8C21A20A19F61"/>
          </w:pPr>
          <w:r w:rsidRPr="00BD6E6A">
            <w:rPr>
              <w:rStyle w:val="PlaceholderText"/>
              <w:sz w:val="18"/>
              <w:szCs w:val="18"/>
            </w:rPr>
            <w:t>Click or tap here to enter text.</w:t>
          </w:r>
        </w:p>
      </w:docPartBody>
    </w:docPart>
    <w:docPart>
      <w:docPartPr>
        <w:name w:val="C6571955478E4EB880A88CC240519D0A"/>
        <w:category>
          <w:name w:val="General"/>
          <w:gallery w:val="placeholder"/>
        </w:category>
        <w:types>
          <w:type w:val="bbPlcHdr"/>
        </w:types>
        <w:behaviors>
          <w:behavior w:val="content"/>
        </w:behaviors>
        <w:guid w:val="{477AC182-0C2D-4C41-826D-BF553F09E5BE}"/>
      </w:docPartPr>
      <w:docPartBody>
        <w:p w:rsidR="001F7D34" w:rsidRDefault="001F7D34" w:rsidP="001F7D34">
          <w:pPr>
            <w:pStyle w:val="C6571955478E4EB880A88CC240519D0A"/>
          </w:pPr>
          <w:r w:rsidRPr="00BD6E6A">
            <w:rPr>
              <w:rStyle w:val="PlaceholderText"/>
              <w:sz w:val="18"/>
              <w:szCs w:val="18"/>
            </w:rPr>
            <w:t>Click or tap here to enter text.</w:t>
          </w:r>
        </w:p>
      </w:docPartBody>
    </w:docPart>
    <w:docPart>
      <w:docPartPr>
        <w:name w:val="8B89C12A52FD4FCCA2F66C4D9DB06A82"/>
        <w:category>
          <w:name w:val="General"/>
          <w:gallery w:val="placeholder"/>
        </w:category>
        <w:types>
          <w:type w:val="bbPlcHdr"/>
        </w:types>
        <w:behaviors>
          <w:behavior w:val="content"/>
        </w:behaviors>
        <w:guid w:val="{11308D86-BAC6-45F4-92A6-CCA558A13E96}"/>
      </w:docPartPr>
      <w:docPartBody>
        <w:p w:rsidR="001F7D34" w:rsidRDefault="001F7D34" w:rsidP="001F7D34">
          <w:pPr>
            <w:pStyle w:val="8B89C12A52FD4FCCA2F66C4D9DB06A82"/>
          </w:pPr>
          <w:r w:rsidRPr="00BD6E6A">
            <w:rPr>
              <w:rStyle w:val="PlaceholderText"/>
              <w:sz w:val="18"/>
              <w:szCs w:val="18"/>
            </w:rPr>
            <w:t>Click or tap here to enter text.</w:t>
          </w:r>
        </w:p>
      </w:docPartBody>
    </w:docPart>
    <w:docPart>
      <w:docPartPr>
        <w:name w:val="D50646BAD0744E4CB5CE900BDEB823EA"/>
        <w:category>
          <w:name w:val="General"/>
          <w:gallery w:val="placeholder"/>
        </w:category>
        <w:types>
          <w:type w:val="bbPlcHdr"/>
        </w:types>
        <w:behaviors>
          <w:behavior w:val="content"/>
        </w:behaviors>
        <w:guid w:val="{2742CDEB-5AE7-4352-8085-8E44A25B6936}"/>
      </w:docPartPr>
      <w:docPartBody>
        <w:p w:rsidR="001F7D34" w:rsidRDefault="001F7D34" w:rsidP="001F7D34">
          <w:pPr>
            <w:pStyle w:val="D50646BAD0744E4CB5CE900BDEB823EA"/>
          </w:pPr>
          <w:r w:rsidRPr="00BD6E6A">
            <w:rPr>
              <w:rStyle w:val="PlaceholderText"/>
              <w:sz w:val="18"/>
              <w:szCs w:val="18"/>
            </w:rPr>
            <w:t>text</w:t>
          </w:r>
        </w:p>
      </w:docPartBody>
    </w:docPart>
    <w:docPart>
      <w:docPartPr>
        <w:name w:val="6856CF97166940069B7B794A08E15B67"/>
        <w:category>
          <w:name w:val="General"/>
          <w:gallery w:val="placeholder"/>
        </w:category>
        <w:types>
          <w:type w:val="bbPlcHdr"/>
        </w:types>
        <w:behaviors>
          <w:behavior w:val="content"/>
        </w:behaviors>
        <w:guid w:val="{7EA4B453-4B0F-4CE6-91C3-8AD38DB47480}"/>
      </w:docPartPr>
      <w:docPartBody>
        <w:p w:rsidR="001F7D34" w:rsidRDefault="001F7D34" w:rsidP="001F7D34">
          <w:pPr>
            <w:pStyle w:val="6856CF97166940069B7B794A08E15B67"/>
          </w:pPr>
          <w:r w:rsidRPr="00BD6E6A">
            <w:rPr>
              <w:rStyle w:val="PlaceholderText"/>
              <w:sz w:val="18"/>
              <w:szCs w:val="18"/>
            </w:rPr>
            <w:t>text</w:t>
          </w:r>
        </w:p>
      </w:docPartBody>
    </w:docPart>
    <w:docPart>
      <w:docPartPr>
        <w:name w:val="5B20B019A9F74985A6C5F8124ADC0799"/>
        <w:category>
          <w:name w:val="General"/>
          <w:gallery w:val="placeholder"/>
        </w:category>
        <w:types>
          <w:type w:val="bbPlcHdr"/>
        </w:types>
        <w:behaviors>
          <w:behavior w:val="content"/>
        </w:behaviors>
        <w:guid w:val="{8ECADE99-4AD2-4C6E-8E9F-3D9F9834B5FD}"/>
      </w:docPartPr>
      <w:docPartBody>
        <w:p w:rsidR="001F7D34" w:rsidRDefault="001F7D34" w:rsidP="001F7D34">
          <w:pPr>
            <w:pStyle w:val="5B20B019A9F74985A6C5F8124ADC0799"/>
          </w:pPr>
          <w:r w:rsidRPr="00BD6E6A">
            <w:rPr>
              <w:rStyle w:val="PlaceholderText"/>
              <w:sz w:val="18"/>
              <w:szCs w:val="18"/>
            </w:rPr>
            <w:t>Click or tap here to enter text.</w:t>
          </w:r>
        </w:p>
      </w:docPartBody>
    </w:docPart>
    <w:docPart>
      <w:docPartPr>
        <w:name w:val="31FE38F7DE2A47B5BD67F9DD9B1F7DF1"/>
        <w:category>
          <w:name w:val="General"/>
          <w:gallery w:val="placeholder"/>
        </w:category>
        <w:types>
          <w:type w:val="bbPlcHdr"/>
        </w:types>
        <w:behaviors>
          <w:behavior w:val="content"/>
        </w:behaviors>
        <w:guid w:val="{AE307D64-97F1-4750-857D-892A2394553D}"/>
      </w:docPartPr>
      <w:docPartBody>
        <w:p w:rsidR="001F7D34" w:rsidRDefault="001F7D34" w:rsidP="001F7D34">
          <w:pPr>
            <w:pStyle w:val="31FE38F7DE2A47B5BD67F9DD9B1F7DF1"/>
          </w:pPr>
          <w:r w:rsidRPr="00BD6E6A">
            <w:rPr>
              <w:rStyle w:val="PlaceholderText"/>
              <w:sz w:val="18"/>
              <w:szCs w:val="18"/>
            </w:rPr>
            <w:t>text</w:t>
          </w:r>
        </w:p>
      </w:docPartBody>
    </w:docPart>
    <w:docPart>
      <w:docPartPr>
        <w:name w:val="69EAB2C12B414411A8ED340368988571"/>
        <w:category>
          <w:name w:val="General"/>
          <w:gallery w:val="placeholder"/>
        </w:category>
        <w:types>
          <w:type w:val="bbPlcHdr"/>
        </w:types>
        <w:behaviors>
          <w:behavior w:val="content"/>
        </w:behaviors>
        <w:guid w:val="{DED2496D-0734-4CD4-9DA8-39CD515B816F}"/>
      </w:docPartPr>
      <w:docPartBody>
        <w:p w:rsidR="001F7D34" w:rsidRDefault="001F7D34" w:rsidP="001F7D34">
          <w:pPr>
            <w:pStyle w:val="69EAB2C12B414411A8ED340368988571"/>
          </w:pPr>
          <w:r w:rsidRPr="00BD6E6A">
            <w:rPr>
              <w:rStyle w:val="PlaceholderText"/>
              <w:sz w:val="18"/>
              <w:szCs w:val="18"/>
            </w:rPr>
            <w:t>enter text</w:t>
          </w:r>
        </w:p>
      </w:docPartBody>
    </w:docPart>
    <w:docPart>
      <w:docPartPr>
        <w:name w:val="BF59BE63A36245828F5C80008B950DB6"/>
        <w:category>
          <w:name w:val="General"/>
          <w:gallery w:val="placeholder"/>
        </w:category>
        <w:types>
          <w:type w:val="bbPlcHdr"/>
        </w:types>
        <w:behaviors>
          <w:behavior w:val="content"/>
        </w:behaviors>
        <w:guid w:val="{7FB94D57-5678-4B07-88FA-FE8CDBD49035}"/>
      </w:docPartPr>
      <w:docPartBody>
        <w:p w:rsidR="001F7D34" w:rsidRDefault="001F7D34" w:rsidP="001F7D34">
          <w:pPr>
            <w:pStyle w:val="BF59BE63A36245828F5C80008B950DB6"/>
          </w:pPr>
          <w:r w:rsidRPr="00BD6E6A">
            <w:rPr>
              <w:rStyle w:val="PlaceholderText"/>
              <w:sz w:val="18"/>
              <w:szCs w:val="18"/>
            </w:rPr>
            <w:t>Click or tap here to enter text.</w:t>
          </w:r>
        </w:p>
      </w:docPartBody>
    </w:docPart>
    <w:docPart>
      <w:docPartPr>
        <w:name w:val="BCE88529346E49A58A09A9C90706DBE5"/>
        <w:category>
          <w:name w:val="General"/>
          <w:gallery w:val="placeholder"/>
        </w:category>
        <w:types>
          <w:type w:val="bbPlcHdr"/>
        </w:types>
        <w:behaviors>
          <w:behavior w:val="content"/>
        </w:behaviors>
        <w:guid w:val="{9A8F2D5A-AC50-4545-BF84-4653A3F50A46}"/>
      </w:docPartPr>
      <w:docPartBody>
        <w:p w:rsidR="001F7D34" w:rsidRDefault="001F7D34" w:rsidP="001F7D34">
          <w:pPr>
            <w:pStyle w:val="BCE88529346E49A58A09A9C90706DBE5"/>
          </w:pPr>
          <w:r w:rsidRPr="00BD6E6A">
            <w:rPr>
              <w:rStyle w:val="PlaceholderText"/>
              <w:sz w:val="18"/>
              <w:szCs w:val="18"/>
            </w:rPr>
            <w:t>Click or tap here to enter text.</w:t>
          </w:r>
        </w:p>
      </w:docPartBody>
    </w:docPart>
    <w:docPart>
      <w:docPartPr>
        <w:name w:val="8BFF5D8660824377BA55FE0C15DC7DB2"/>
        <w:category>
          <w:name w:val="General"/>
          <w:gallery w:val="placeholder"/>
        </w:category>
        <w:types>
          <w:type w:val="bbPlcHdr"/>
        </w:types>
        <w:behaviors>
          <w:behavior w:val="content"/>
        </w:behaviors>
        <w:guid w:val="{49A2DE0D-45C6-4A07-95CF-DEA97C41B4B3}"/>
      </w:docPartPr>
      <w:docPartBody>
        <w:p w:rsidR="001F7D34" w:rsidRDefault="001F7D34" w:rsidP="001F7D34">
          <w:pPr>
            <w:pStyle w:val="8BFF5D8660824377BA55FE0C15DC7DB2"/>
          </w:pPr>
          <w:r w:rsidRPr="00BD6E6A">
            <w:rPr>
              <w:rStyle w:val="PlaceholderText"/>
              <w:sz w:val="18"/>
              <w:szCs w:val="18"/>
            </w:rPr>
            <w:t>Click or tap here to enter text.</w:t>
          </w:r>
        </w:p>
      </w:docPartBody>
    </w:docPart>
    <w:docPart>
      <w:docPartPr>
        <w:name w:val="E3D594AEFE97417EB8E2F57B34C9747D"/>
        <w:category>
          <w:name w:val="General"/>
          <w:gallery w:val="placeholder"/>
        </w:category>
        <w:types>
          <w:type w:val="bbPlcHdr"/>
        </w:types>
        <w:behaviors>
          <w:behavior w:val="content"/>
        </w:behaviors>
        <w:guid w:val="{DB74035D-81FA-48BD-AB8D-DC767CEFDAA8}"/>
      </w:docPartPr>
      <w:docPartBody>
        <w:p w:rsidR="001F7D34" w:rsidRDefault="001F7D34" w:rsidP="001F7D34">
          <w:pPr>
            <w:pStyle w:val="E3D594AEFE97417EB8E2F57B34C9747D"/>
          </w:pPr>
          <w:r w:rsidRPr="00BD6E6A">
            <w:rPr>
              <w:rStyle w:val="PlaceholderText"/>
              <w:sz w:val="18"/>
              <w:szCs w:val="18"/>
            </w:rPr>
            <w:t>Click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ource Serif Pro">
    <w:charset w:val="00"/>
    <w:family w:val="roman"/>
    <w:pitch w:val="variable"/>
    <w:sig w:usb0="20000287" w:usb1="02000003" w:usb2="00000000" w:usb3="00000000" w:csb0="0000019F" w:csb1="00000000"/>
  </w:font>
  <w:font w:name="Josefin Sans Bold">
    <w:panose1 w:val="00000000000000000000"/>
    <w:charset w:val="00"/>
    <w:family w:val="auto"/>
    <w:pitch w:val="variable"/>
    <w:sig w:usb0="A00000FF" w:usb1="4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 Woodlands">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8811225">
    <w:abstractNumId w:val="2"/>
  </w:num>
  <w:num w:numId="2" w16cid:durableId="398019299">
    <w:abstractNumId w:val="3"/>
  </w:num>
  <w:num w:numId="3" w16cid:durableId="1563367164">
    <w:abstractNumId w:val="4"/>
  </w:num>
  <w:num w:numId="4" w16cid:durableId="1362511120">
    <w:abstractNumId w:val="1"/>
  </w:num>
  <w:num w:numId="5" w16cid:durableId="34775236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C5"/>
    <w:rsid w:val="001F7D34"/>
    <w:rsid w:val="004168D1"/>
    <w:rsid w:val="00CE4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F7823DCED743E18779CAE2AEA84F60">
    <w:name w:val="87F7823DCED743E18779CAE2AEA84F60"/>
  </w:style>
  <w:style w:type="paragraph" w:customStyle="1" w:styleId="E7D6D5A7604243C5B954751BC3DA1A54">
    <w:name w:val="E7D6D5A7604243C5B954751BC3DA1A54"/>
  </w:style>
  <w:style w:type="paragraph" w:customStyle="1" w:styleId="7657217D0E8945D59792FF2BE12B3060">
    <w:name w:val="7657217D0E8945D59792FF2BE12B3060"/>
  </w:style>
  <w:style w:type="paragraph" w:customStyle="1" w:styleId="3B4F8D51CB354E4E9D0FF1BDEABAA8B8">
    <w:name w:val="3B4F8D51CB354E4E9D0FF1BDEABAA8B8"/>
  </w:style>
  <w:style w:type="character" w:styleId="PlaceholderText">
    <w:name w:val="Placeholder Text"/>
    <w:basedOn w:val="DefaultParagraphFont"/>
    <w:uiPriority w:val="99"/>
    <w:semiHidden/>
    <w:rsid w:val="004168D1"/>
    <w:rPr>
      <w:color w:val="808080"/>
    </w:rPr>
  </w:style>
  <w:style w:type="paragraph" w:customStyle="1" w:styleId="CD552BCCE4C24461B32AE12D066DF17D">
    <w:name w:val="CD552BCCE4C24461B32AE12D066DF17D"/>
    <w:rsid w:val="00CE47C5"/>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kern w:val="0"/>
      <w:sz w:val="24"/>
      <w:szCs w:val="24"/>
      <w14:ligatures w14:val="none"/>
    </w:rPr>
  </w:style>
  <w:style w:type="paragraph" w:customStyle="1" w:styleId="30BC39E363D04EAF85D041139F3C0013">
    <w:name w:val="30BC39E363D04EAF85D041139F3C0013"/>
    <w:rsid w:val="001F7D34"/>
  </w:style>
  <w:style w:type="paragraph" w:customStyle="1" w:styleId="8BD4DCDAF57C4ACCAC19491789BEF544">
    <w:name w:val="8BD4DCDAF57C4ACCAC19491789BEF544"/>
    <w:rsid w:val="001F7D34"/>
  </w:style>
  <w:style w:type="paragraph" w:customStyle="1" w:styleId="BD23DB31143F4FF09DAA0FA88468641A">
    <w:name w:val="BD23DB31143F4FF09DAA0FA88468641A"/>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1">
    <w:name w:val="CD552BCCE4C24461B32AE12D066DF17D1"/>
    <w:rsid w:val="001F7D34"/>
    <w:pPr>
      <w:spacing w:before="120" w:after="120" w:line="288" w:lineRule="auto"/>
    </w:pPr>
    <w:rPr>
      <w:rFonts w:eastAsiaTheme="minorHAnsi"/>
      <w:color w:val="595959" w:themeColor="text1" w:themeTint="A6"/>
      <w:kern w:val="0"/>
      <w:szCs w:val="24"/>
      <w14:ligatures w14:val="none"/>
    </w:rPr>
  </w:style>
  <w:style w:type="paragraph" w:customStyle="1" w:styleId="BD23DB31143F4FF09DAA0FA88468641A1">
    <w:name w:val="BD23DB31143F4FF09DAA0FA88468641A1"/>
    <w:rsid w:val="001F7D34"/>
    <w:pPr>
      <w:spacing w:before="120" w:after="120" w:line="288" w:lineRule="auto"/>
    </w:pPr>
    <w:rPr>
      <w:rFonts w:eastAsiaTheme="minorHAnsi"/>
      <w:color w:val="595959" w:themeColor="text1" w:themeTint="A6"/>
      <w:kern w:val="0"/>
      <w:szCs w:val="24"/>
      <w14:ligatures w14:val="none"/>
    </w:rPr>
  </w:style>
  <w:style w:type="paragraph" w:customStyle="1" w:styleId="59F5779917B94721B7D69FB3DF26EB0B">
    <w:name w:val="59F5779917B94721B7D69FB3DF26EB0B"/>
    <w:rsid w:val="001F7D34"/>
    <w:pPr>
      <w:spacing w:before="120" w:after="120" w:line="288" w:lineRule="auto"/>
    </w:pPr>
    <w:rPr>
      <w:rFonts w:eastAsiaTheme="minorHAnsi"/>
      <w:color w:val="595959" w:themeColor="text1" w:themeTint="A6"/>
      <w:kern w:val="0"/>
      <w:szCs w:val="24"/>
      <w14:ligatures w14:val="none"/>
    </w:rPr>
  </w:style>
  <w:style w:type="paragraph" w:customStyle="1" w:styleId="9BB06F10E1D3468AB7DEA87A0F1FC6A7">
    <w:name w:val="9BB06F10E1D3468AB7DEA87A0F1FC6A7"/>
    <w:rsid w:val="001F7D34"/>
    <w:pPr>
      <w:spacing w:before="120" w:after="120" w:line="288" w:lineRule="auto"/>
    </w:pPr>
    <w:rPr>
      <w:rFonts w:eastAsiaTheme="minorHAnsi"/>
      <w:color w:val="595959" w:themeColor="text1" w:themeTint="A6"/>
      <w:kern w:val="0"/>
      <w:szCs w:val="24"/>
      <w14:ligatures w14:val="none"/>
    </w:rPr>
  </w:style>
  <w:style w:type="paragraph" w:customStyle="1" w:styleId="BA3DFEDDD41443D6830A8F19BE77C2D4">
    <w:name w:val="BA3DFEDDD41443D6830A8F19BE77C2D4"/>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2">
    <w:name w:val="CD552BCCE4C24461B32AE12D066DF17D2"/>
    <w:rsid w:val="001F7D34"/>
    <w:pPr>
      <w:spacing w:before="120" w:after="120" w:line="288" w:lineRule="auto"/>
    </w:pPr>
    <w:rPr>
      <w:rFonts w:eastAsiaTheme="minorHAnsi"/>
      <w:color w:val="595959" w:themeColor="text1" w:themeTint="A6"/>
      <w:kern w:val="0"/>
      <w:szCs w:val="24"/>
      <w14:ligatures w14:val="none"/>
    </w:rPr>
  </w:style>
  <w:style w:type="paragraph" w:customStyle="1" w:styleId="BD23DB31143F4FF09DAA0FA88468641A2">
    <w:name w:val="BD23DB31143F4FF09DAA0FA88468641A2"/>
    <w:rsid w:val="001F7D34"/>
    <w:pPr>
      <w:spacing w:before="120" w:after="120" w:line="288" w:lineRule="auto"/>
    </w:pPr>
    <w:rPr>
      <w:rFonts w:eastAsiaTheme="minorHAnsi"/>
      <w:color w:val="595959" w:themeColor="text1" w:themeTint="A6"/>
      <w:kern w:val="0"/>
      <w:szCs w:val="24"/>
      <w14:ligatures w14:val="none"/>
    </w:rPr>
  </w:style>
  <w:style w:type="paragraph" w:customStyle="1" w:styleId="59F5779917B94721B7D69FB3DF26EB0B1">
    <w:name w:val="59F5779917B94721B7D69FB3DF26EB0B1"/>
    <w:rsid w:val="001F7D34"/>
    <w:pPr>
      <w:spacing w:before="120" w:after="120" w:line="288" w:lineRule="auto"/>
    </w:pPr>
    <w:rPr>
      <w:rFonts w:eastAsiaTheme="minorHAnsi"/>
      <w:color w:val="595959" w:themeColor="text1" w:themeTint="A6"/>
      <w:kern w:val="0"/>
      <w:szCs w:val="24"/>
      <w14:ligatures w14:val="none"/>
    </w:rPr>
  </w:style>
  <w:style w:type="paragraph" w:customStyle="1" w:styleId="9BB06F10E1D3468AB7DEA87A0F1FC6A71">
    <w:name w:val="9BB06F10E1D3468AB7DEA87A0F1FC6A71"/>
    <w:rsid w:val="001F7D34"/>
    <w:pPr>
      <w:spacing w:before="120" w:after="120" w:line="288" w:lineRule="auto"/>
    </w:pPr>
    <w:rPr>
      <w:rFonts w:eastAsiaTheme="minorHAnsi"/>
      <w:color w:val="595959" w:themeColor="text1" w:themeTint="A6"/>
      <w:kern w:val="0"/>
      <w:szCs w:val="24"/>
      <w14:ligatures w14:val="none"/>
    </w:rPr>
  </w:style>
  <w:style w:type="paragraph" w:customStyle="1" w:styleId="BA3DFEDDD41443D6830A8F19BE77C2D41">
    <w:name w:val="BA3DFEDDD41443D6830A8F19BE77C2D41"/>
    <w:rsid w:val="001F7D34"/>
    <w:pPr>
      <w:spacing w:before="120" w:after="120" w:line="288" w:lineRule="auto"/>
    </w:pPr>
    <w:rPr>
      <w:rFonts w:eastAsiaTheme="minorHAnsi"/>
      <w:color w:val="595959" w:themeColor="text1" w:themeTint="A6"/>
      <w:kern w:val="0"/>
      <w:szCs w:val="24"/>
      <w14:ligatures w14:val="none"/>
    </w:rPr>
  </w:style>
  <w:style w:type="paragraph" w:customStyle="1" w:styleId="B6F8AA03C29F4476BF899B5F2388945B">
    <w:name w:val="B6F8AA03C29F4476BF899B5F2388945B"/>
    <w:rsid w:val="001F7D34"/>
    <w:pPr>
      <w:spacing w:before="120" w:after="120" w:line="288" w:lineRule="auto"/>
    </w:pPr>
    <w:rPr>
      <w:rFonts w:eastAsiaTheme="minorHAnsi"/>
      <w:color w:val="595959" w:themeColor="text1" w:themeTint="A6"/>
      <w:kern w:val="0"/>
      <w:szCs w:val="24"/>
      <w14:ligatures w14:val="none"/>
    </w:rPr>
  </w:style>
  <w:style w:type="paragraph" w:customStyle="1" w:styleId="BE33FA672F174DEAA181330BED4D52DC">
    <w:name w:val="BE33FA672F174DEAA181330BED4D52DC"/>
    <w:rsid w:val="001F7D34"/>
    <w:pPr>
      <w:spacing w:before="120" w:after="120" w:line="288" w:lineRule="auto"/>
    </w:pPr>
    <w:rPr>
      <w:rFonts w:eastAsiaTheme="minorHAnsi"/>
      <w:color w:val="595959" w:themeColor="text1" w:themeTint="A6"/>
      <w:kern w:val="0"/>
      <w:szCs w:val="24"/>
      <w14:ligatures w14:val="none"/>
    </w:rPr>
  </w:style>
  <w:style w:type="paragraph" w:customStyle="1" w:styleId="30A0D278A36A47658E8E89B410259EA4">
    <w:name w:val="30A0D278A36A47658E8E89B410259EA4"/>
    <w:rsid w:val="001F7D34"/>
    <w:pPr>
      <w:spacing w:before="120" w:after="120" w:line="288" w:lineRule="auto"/>
    </w:pPr>
    <w:rPr>
      <w:rFonts w:eastAsiaTheme="minorHAnsi"/>
      <w:color w:val="595959" w:themeColor="text1" w:themeTint="A6"/>
      <w:kern w:val="0"/>
      <w:szCs w:val="24"/>
      <w14:ligatures w14:val="none"/>
    </w:rPr>
  </w:style>
  <w:style w:type="paragraph" w:customStyle="1" w:styleId="74FD67941ADE41499AFF522926495483">
    <w:name w:val="74FD67941ADE41499AFF522926495483"/>
    <w:rsid w:val="001F7D34"/>
    <w:pPr>
      <w:spacing w:before="120" w:after="120" w:line="288" w:lineRule="auto"/>
    </w:pPr>
    <w:rPr>
      <w:rFonts w:eastAsiaTheme="minorHAnsi"/>
      <w:color w:val="595959" w:themeColor="text1" w:themeTint="A6"/>
      <w:kern w:val="0"/>
      <w:szCs w:val="24"/>
      <w14:ligatures w14:val="none"/>
    </w:rPr>
  </w:style>
  <w:style w:type="paragraph" w:customStyle="1" w:styleId="263D5B449B4D4205B1ADA9834E2C821E">
    <w:name w:val="263D5B449B4D4205B1ADA9834E2C821E"/>
    <w:rsid w:val="001F7D34"/>
    <w:pPr>
      <w:spacing w:before="120" w:after="120" w:line="288" w:lineRule="auto"/>
    </w:pPr>
    <w:rPr>
      <w:rFonts w:eastAsiaTheme="minorHAnsi"/>
      <w:color w:val="595959" w:themeColor="text1" w:themeTint="A6"/>
      <w:kern w:val="0"/>
      <w:szCs w:val="24"/>
      <w14:ligatures w14:val="none"/>
    </w:rPr>
  </w:style>
  <w:style w:type="paragraph" w:customStyle="1" w:styleId="B11C4E8962534B04BFD27FACE06F71E5">
    <w:name w:val="B11C4E8962534B04BFD27FACE06F71E5"/>
    <w:rsid w:val="001F7D34"/>
    <w:pPr>
      <w:spacing w:before="120" w:after="120" w:line="288" w:lineRule="auto"/>
    </w:pPr>
    <w:rPr>
      <w:rFonts w:eastAsiaTheme="minorHAnsi"/>
      <w:color w:val="595959" w:themeColor="text1" w:themeTint="A6"/>
      <w:kern w:val="0"/>
      <w:szCs w:val="24"/>
      <w14:ligatures w14:val="none"/>
    </w:rPr>
  </w:style>
  <w:style w:type="paragraph" w:customStyle="1" w:styleId="15C6B19DFACD4AD1AD41D121F3444683">
    <w:name w:val="15C6B19DFACD4AD1AD41D121F3444683"/>
    <w:rsid w:val="001F7D34"/>
    <w:pPr>
      <w:spacing w:before="120" w:after="120" w:line="288" w:lineRule="auto"/>
    </w:pPr>
    <w:rPr>
      <w:rFonts w:eastAsiaTheme="minorHAnsi"/>
      <w:color w:val="595959" w:themeColor="text1" w:themeTint="A6"/>
      <w:kern w:val="0"/>
      <w:szCs w:val="24"/>
      <w14:ligatures w14:val="none"/>
    </w:rPr>
  </w:style>
  <w:style w:type="paragraph" w:customStyle="1" w:styleId="DA8BB98BCADA4B6988DF129697DFBB2B">
    <w:name w:val="DA8BB98BCADA4B6988DF129697DFBB2B"/>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3">
    <w:name w:val="CD552BCCE4C24461B32AE12D066DF17D3"/>
    <w:rsid w:val="001F7D34"/>
    <w:pPr>
      <w:spacing w:before="120" w:after="120" w:line="288" w:lineRule="auto"/>
    </w:pPr>
    <w:rPr>
      <w:rFonts w:eastAsiaTheme="minorHAnsi"/>
      <w:color w:val="595959" w:themeColor="text1" w:themeTint="A6"/>
      <w:kern w:val="0"/>
      <w:szCs w:val="24"/>
      <w14:ligatures w14:val="none"/>
    </w:rPr>
  </w:style>
  <w:style w:type="paragraph" w:customStyle="1" w:styleId="80E9A9BDDFFF4780BB9382020126EBC9">
    <w:name w:val="80E9A9BDDFFF4780BB9382020126EBC9"/>
    <w:rsid w:val="001F7D34"/>
  </w:style>
  <w:style w:type="paragraph" w:customStyle="1" w:styleId="30D04DC1D06A42C585B1AE81E04D4BA7">
    <w:name w:val="30D04DC1D06A42C585B1AE81E04D4BA7"/>
    <w:rsid w:val="001F7D34"/>
  </w:style>
  <w:style w:type="paragraph" w:customStyle="1" w:styleId="EE6D81DEA1AA41BD9B4B882FB31FF8DF">
    <w:name w:val="EE6D81DEA1AA41BD9B4B882FB31FF8DF"/>
    <w:rsid w:val="001F7D34"/>
  </w:style>
  <w:style w:type="paragraph" w:customStyle="1" w:styleId="B731908828554B538F847176BAB96B2E">
    <w:name w:val="B731908828554B538F847176BAB96B2E"/>
    <w:rsid w:val="001F7D34"/>
  </w:style>
  <w:style w:type="paragraph" w:customStyle="1" w:styleId="0B2FA16D25644355921E241F59EC447A">
    <w:name w:val="0B2FA16D25644355921E241F59EC447A"/>
    <w:rsid w:val="001F7D34"/>
  </w:style>
  <w:style w:type="paragraph" w:customStyle="1" w:styleId="ADD77097505F4753B8B332F0D14F283B">
    <w:name w:val="ADD77097505F4753B8B332F0D14F283B"/>
    <w:rsid w:val="001F7D34"/>
  </w:style>
  <w:style w:type="paragraph" w:customStyle="1" w:styleId="5A2FEFC7EA0E4328B365D039CA81ABFC">
    <w:name w:val="5A2FEFC7EA0E4328B365D039CA81ABFC"/>
    <w:rsid w:val="001F7D34"/>
  </w:style>
  <w:style w:type="paragraph" w:customStyle="1" w:styleId="79F8B605FEB64BA78A9098A99A9659FC">
    <w:name w:val="79F8B605FEB64BA78A9098A99A9659FC"/>
    <w:rsid w:val="001F7D34"/>
  </w:style>
  <w:style w:type="paragraph" w:customStyle="1" w:styleId="B12CE00D51484655898800CAE0AF5F01">
    <w:name w:val="B12CE00D51484655898800CAE0AF5F01"/>
    <w:rsid w:val="001F7D34"/>
  </w:style>
  <w:style w:type="paragraph" w:customStyle="1" w:styleId="4ED6ADF227E94FC09528E3E082DF9DA4">
    <w:name w:val="4ED6ADF227E94FC09528E3E082DF9DA4"/>
    <w:rsid w:val="001F7D34"/>
  </w:style>
  <w:style w:type="paragraph" w:customStyle="1" w:styleId="E278D3B9A52A49ADB419863DE7142461">
    <w:name w:val="E278D3B9A52A49ADB419863DE7142461"/>
    <w:rsid w:val="001F7D34"/>
  </w:style>
  <w:style w:type="paragraph" w:customStyle="1" w:styleId="DA2BF9A5724A4AA6BE67A9E6B37E4568">
    <w:name w:val="DA2BF9A5724A4AA6BE67A9E6B37E4568"/>
    <w:rsid w:val="001F7D34"/>
  </w:style>
  <w:style w:type="paragraph" w:customStyle="1" w:styleId="71249AFD03514F23848DB9D01834B7BC">
    <w:name w:val="71249AFD03514F23848DB9D01834B7BC"/>
    <w:rsid w:val="001F7D34"/>
  </w:style>
  <w:style w:type="paragraph" w:customStyle="1" w:styleId="798B01CB9B1D48A3A4F096C9F7FE6485">
    <w:name w:val="798B01CB9B1D48A3A4F096C9F7FE6485"/>
    <w:rsid w:val="001F7D34"/>
  </w:style>
  <w:style w:type="paragraph" w:customStyle="1" w:styleId="2579CC9524C147D2A4A56506D75E7643">
    <w:name w:val="2579CC9524C147D2A4A56506D75E7643"/>
    <w:rsid w:val="001F7D34"/>
  </w:style>
  <w:style w:type="paragraph" w:customStyle="1" w:styleId="5512F45D49F74890A76888D54BA49803">
    <w:name w:val="5512F45D49F74890A76888D54BA49803"/>
    <w:rsid w:val="001F7D34"/>
  </w:style>
  <w:style w:type="paragraph" w:customStyle="1" w:styleId="5CE9DFCAB48641808EEB6BF1850AA578">
    <w:name w:val="5CE9DFCAB48641808EEB6BF1850AA578"/>
    <w:rsid w:val="001F7D34"/>
  </w:style>
  <w:style w:type="paragraph" w:customStyle="1" w:styleId="FDE2FAB5CF4E45349537E59F2958918C">
    <w:name w:val="FDE2FAB5CF4E45349537E59F2958918C"/>
    <w:rsid w:val="001F7D34"/>
  </w:style>
  <w:style w:type="paragraph" w:customStyle="1" w:styleId="FE3463B1C1924A3A85863A8103207B25">
    <w:name w:val="FE3463B1C1924A3A85863A8103207B25"/>
    <w:rsid w:val="001F7D34"/>
  </w:style>
  <w:style w:type="paragraph" w:customStyle="1" w:styleId="3AA2844C25094E31A154E41594EB6492">
    <w:name w:val="3AA2844C25094E31A154E41594EB6492"/>
    <w:rsid w:val="001F7D34"/>
  </w:style>
  <w:style w:type="paragraph" w:customStyle="1" w:styleId="D27EB60669A0422788F77F72F55EB8B2">
    <w:name w:val="D27EB60669A0422788F77F72F55EB8B2"/>
    <w:rsid w:val="001F7D34"/>
  </w:style>
  <w:style w:type="paragraph" w:customStyle="1" w:styleId="F6CB61F3FBB44E188F72C99AE726C296">
    <w:name w:val="F6CB61F3FBB44E188F72C99AE726C296"/>
    <w:rsid w:val="001F7D34"/>
  </w:style>
  <w:style w:type="paragraph" w:customStyle="1" w:styleId="6769C2EF27C34FE6B77976B75D0F9F34">
    <w:name w:val="6769C2EF27C34FE6B77976B75D0F9F34"/>
    <w:rsid w:val="001F7D34"/>
  </w:style>
  <w:style w:type="paragraph" w:customStyle="1" w:styleId="69217DA5DBC74E24BB2DC8BED3C49650">
    <w:name w:val="69217DA5DBC74E24BB2DC8BED3C49650"/>
    <w:rsid w:val="001F7D34"/>
  </w:style>
  <w:style w:type="paragraph" w:customStyle="1" w:styleId="BA470A10E4E246E29D917952FCF2274C">
    <w:name w:val="BA470A10E4E246E29D917952FCF2274C"/>
    <w:rsid w:val="001F7D34"/>
  </w:style>
  <w:style w:type="paragraph" w:customStyle="1" w:styleId="28873F75C0A24FA092D982E5289F57CA">
    <w:name w:val="28873F75C0A24FA092D982E5289F57CA"/>
    <w:rsid w:val="001F7D34"/>
  </w:style>
  <w:style w:type="paragraph" w:customStyle="1" w:styleId="341A43C8E25E4D33AD3C6E8A308C55EE">
    <w:name w:val="341A43C8E25E4D33AD3C6E8A308C55EE"/>
    <w:rsid w:val="001F7D34"/>
  </w:style>
  <w:style w:type="paragraph" w:customStyle="1" w:styleId="1C6A87F5A3AF413AB7031DAB2E9DB995">
    <w:name w:val="1C6A87F5A3AF413AB7031DAB2E9DB995"/>
    <w:rsid w:val="001F7D34"/>
  </w:style>
  <w:style w:type="paragraph" w:customStyle="1" w:styleId="6B43162E59D24A678E9D4F7457B3EE98">
    <w:name w:val="6B43162E59D24A678E9D4F7457B3EE98"/>
    <w:rsid w:val="001F7D34"/>
  </w:style>
  <w:style w:type="paragraph" w:customStyle="1" w:styleId="92AB6C69CD92489A8F479398F8423624">
    <w:name w:val="92AB6C69CD92489A8F479398F8423624"/>
    <w:rsid w:val="001F7D34"/>
  </w:style>
  <w:style w:type="paragraph" w:customStyle="1" w:styleId="BD23DB31143F4FF09DAA0FA88468641A3">
    <w:name w:val="BD23DB31143F4FF09DAA0FA88468641A3"/>
    <w:rsid w:val="001F7D34"/>
    <w:pPr>
      <w:spacing w:before="120" w:after="120" w:line="288" w:lineRule="auto"/>
    </w:pPr>
    <w:rPr>
      <w:rFonts w:eastAsiaTheme="minorHAnsi"/>
      <w:color w:val="595959" w:themeColor="text1" w:themeTint="A6"/>
      <w:kern w:val="0"/>
      <w:szCs w:val="24"/>
      <w14:ligatures w14:val="none"/>
    </w:rPr>
  </w:style>
  <w:style w:type="paragraph" w:customStyle="1" w:styleId="59F5779917B94721B7D69FB3DF26EB0B2">
    <w:name w:val="59F5779917B94721B7D69FB3DF26EB0B2"/>
    <w:rsid w:val="001F7D34"/>
    <w:pPr>
      <w:spacing w:before="120" w:after="120" w:line="288" w:lineRule="auto"/>
    </w:pPr>
    <w:rPr>
      <w:rFonts w:eastAsiaTheme="minorHAnsi"/>
      <w:color w:val="595959" w:themeColor="text1" w:themeTint="A6"/>
      <w:kern w:val="0"/>
      <w:szCs w:val="24"/>
      <w14:ligatures w14:val="none"/>
    </w:rPr>
  </w:style>
  <w:style w:type="paragraph" w:customStyle="1" w:styleId="9BB06F10E1D3468AB7DEA87A0F1FC6A72">
    <w:name w:val="9BB06F10E1D3468AB7DEA87A0F1FC6A72"/>
    <w:rsid w:val="001F7D34"/>
    <w:pPr>
      <w:spacing w:before="120" w:after="120" w:line="288" w:lineRule="auto"/>
    </w:pPr>
    <w:rPr>
      <w:rFonts w:eastAsiaTheme="minorHAnsi"/>
      <w:color w:val="595959" w:themeColor="text1" w:themeTint="A6"/>
      <w:kern w:val="0"/>
      <w:szCs w:val="24"/>
      <w14:ligatures w14:val="none"/>
    </w:rPr>
  </w:style>
  <w:style w:type="paragraph" w:customStyle="1" w:styleId="BA3DFEDDD41443D6830A8F19BE77C2D42">
    <w:name w:val="BA3DFEDDD41443D6830A8F19BE77C2D42"/>
    <w:rsid w:val="001F7D34"/>
    <w:pPr>
      <w:spacing w:before="120" w:after="120" w:line="288" w:lineRule="auto"/>
    </w:pPr>
    <w:rPr>
      <w:rFonts w:eastAsiaTheme="minorHAnsi"/>
      <w:color w:val="595959" w:themeColor="text1" w:themeTint="A6"/>
      <w:kern w:val="0"/>
      <w:szCs w:val="24"/>
      <w14:ligatures w14:val="none"/>
    </w:rPr>
  </w:style>
  <w:style w:type="paragraph" w:customStyle="1" w:styleId="B6F8AA03C29F4476BF899B5F2388945B1">
    <w:name w:val="B6F8AA03C29F4476BF899B5F2388945B1"/>
    <w:rsid w:val="001F7D34"/>
    <w:pPr>
      <w:spacing w:before="120" w:after="120" w:line="288" w:lineRule="auto"/>
    </w:pPr>
    <w:rPr>
      <w:rFonts w:eastAsiaTheme="minorHAnsi"/>
      <w:color w:val="595959" w:themeColor="text1" w:themeTint="A6"/>
      <w:kern w:val="0"/>
      <w:szCs w:val="24"/>
      <w14:ligatures w14:val="none"/>
    </w:rPr>
  </w:style>
  <w:style w:type="paragraph" w:customStyle="1" w:styleId="BE33FA672F174DEAA181330BED4D52DC1">
    <w:name w:val="BE33FA672F174DEAA181330BED4D52DC1"/>
    <w:rsid w:val="001F7D34"/>
    <w:pPr>
      <w:spacing w:before="120" w:after="120" w:line="288" w:lineRule="auto"/>
    </w:pPr>
    <w:rPr>
      <w:rFonts w:eastAsiaTheme="minorHAnsi"/>
      <w:color w:val="595959" w:themeColor="text1" w:themeTint="A6"/>
      <w:kern w:val="0"/>
      <w:szCs w:val="24"/>
      <w14:ligatures w14:val="none"/>
    </w:rPr>
  </w:style>
  <w:style w:type="paragraph" w:customStyle="1" w:styleId="30A0D278A36A47658E8E89B410259EA41">
    <w:name w:val="30A0D278A36A47658E8E89B410259EA41"/>
    <w:rsid w:val="001F7D34"/>
    <w:pPr>
      <w:spacing w:before="120" w:after="120" w:line="288" w:lineRule="auto"/>
    </w:pPr>
    <w:rPr>
      <w:rFonts w:eastAsiaTheme="minorHAnsi"/>
      <w:color w:val="595959" w:themeColor="text1" w:themeTint="A6"/>
      <w:kern w:val="0"/>
      <w:szCs w:val="24"/>
      <w14:ligatures w14:val="none"/>
    </w:rPr>
  </w:style>
  <w:style w:type="paragraph" w:customStyle="1" w:styleId="74FD67941ADE41499AFF5229264954831">
    <w:name w:val="74FD67941ADE41499AFF5229264954831"/>
    <w:rsid w:val="001F7D34"/>
    <w:pPr>
      <w:spacing w:before="120" w:after="120" w:line="288" w:lineRule="auto"/>
    </w:pPr>
    <w:rPr>
      <w:rFonts w:eastAsiaTheme="minorHAnsi"/>
      <w:color w:val="595959" w:themeColor="text1" w:themeTint="A6"/>
      <w:kern w:val="0"/>
      <w:szCs w:val="24"/>
      <w14:ligatures w14:val="none"/>
    </w:rPr>
  </w:style>
  <w:style w:type="paragraph" w:customStyle="1" w:styleId="263D5B449B4D4205B1ADA9834E2C821E1">
    <w:name w:val="263D5B449B4D4205B1ADA9834E2C821E1"/>
    <w:rsid w:val="001F7D34"/>
    <w:pPr>
      <w:spacing w:before="120" w:after="120" w:line="288" w:lineRule="auto"/>
    </w:pPr>
    <w:rPr>
      <w:rFonts w:eastAsiaTheme="minorHAnsi"/>
      <w:color w:val="595959" w:themeColor="text1" w:themeTint="A6"/>
      <w:kern w:val="0"/>
      <w:szCs w:val="24"/>
      <w14:ligatures w14:val="none"/>
    </w:rPr>
  </w:style>
  <w:style w:type="paragraph" w:customStyle="1" w:styleId="B11C4E8962534B04BFD27FACE06F71E51">
    <w:name w:val="B11C4E8962534B04BFD27FACE06F71E51"/>
    <w:rsid w:val="001F7D34"/>
    <w:pPr>
      <w:spacing w:before="120" w:after="120" w:line="288" w:lineRule="auto"/>
    </w:pPr>
    <w:rPr>
      <w:rFonts w:eastAsiaTheme="minorHAnsi"/>
      <w:color w:val="595959" w:themeColor="text1" w:themeTint="A6"/>
      <w:kern w:val="0"/>
      <w:szCs w:val="24"/>
      <w14:ligatures w14:val="none"/>
    </w:rPr>
  </w:style>
  <w:style w:type="paragraph" w:customStyle="1" w:styleId="15C6B19DFACD4AD1AD41D121F34446831">
    <w:name w:val="15C6B19DFACD4AD1AD41D121F34446831"/>
    <w:rsid w:val="001F7D34"/>
    <w:pPr>
      <w:spacing w:before="120" w:after="120" w:line="288" w:lineRule="auto"/>
    </w:pPr>
    <w:rPr>
      <w:rFonts w:eastAsiaTheme="minorHAnsi"/>
      <w:color w:val="595959" w:themeColor="text1" w:themeTint="A6"/>
      <w:kern w:val="0"/>
      <w:szCs w:val="24"/>
      <w14:ligatures w14:val="none"/>
    </w:rPr>
  </w:style>
  <w:style w:type="paragraph" w:customStyle="1" w:styleId="DA8BB98BCADA4B6988DF129697DFBB2B1">
    <w:name w:val="DA8BB98BCADA4B6988DF129697DFBB2B1"/>
    <w:rsid w:val="001F7D34"/>
    <w:pPr>
      <w:spacing w:before="120" w:after="120" w:line="288" w:lineRule="auto"/>
    </w:pPr>
    <w:rPr>
      <w:rFonts w:eastAsiaTheme="minorHAnsi"/>
      <w:color w:val="595959" w:themeColor="text1" w:themeTint="A6"/>
      <w:kern w:val="0"/>
      <w:szCs w:val="24"/>
      <w14:ligatures w14:val="none"/>
    </w:rPr>
  </w:style>
  <w:style w:type="paragraph" w:customStyle="1" w:styleId="71249AFD03514F23848DB9D01834B7BC1">
    <w:name w:val="71249AFD03514F23848DB9D01834B7BC1"/>
    <w:rsid w:val="001F7D34"/>
    <w:pPr>
      <w:spacing w:before="120" w:after="120" w:line="288" w:lineRule="auto"/>
    </w:pPr>
    <w:rPr>
      <w:rFonts w:eastAsiaTheme="minorHAnsi"/>
      <w:color w:val="595959" w:themeColor="text1" w:themeTint="A6"/>
      <w:kern w:val="0"/>
      <w:szCs w:val="24"/>
      <w14:ligatures w14:val="none"/>
    </w:rPr>
  </w:style>
  <w:style w:type="paragraph" w:customStyle="1" w:styleId="798B01CB9B1D48A3A4F096C9F7FE64851">
    <w:name w:val="798B01CB9B1D48A3A4F096C9F7FE64851"/>
    <w:rsid w:val="001F7D34"/>
    <w:pPr>
      <w:spacing w:before="120" w:after="120" w:line="288" w:lineRule="auto"/>
    </w:pPr>
    <w:rPr>
      <w:rFonts w:eastAsiaTheme="minorHAnsi"/>
      <w:color w:val="595959" w:themeColor="text1" w:themeTint="A6"/>
      <w:kern w:val="0"/>
      <w:szCs w:val="24"/>
      <w14:ligatures w14:val="none"/>
    </w:rPr>
  </w:style>
  <w:style w:type="paragraph" w:customStyle="1" w:styleId="2579CC9524C147D2A4A56506D75E76431">
    <w:name w:val="2579CC9524C147D2A4A56506D75E76431"/>
    <w:rsid w:val="001F7D34"/>
    <w:pPr>
      <w:spacing w:before="120" w:after="120" w:line="288" w:lineRule="auto"/>
    </w:pPr>
    <w:rPr>
      <w:rFonts w:eastAsiaTheme="minorHAnsi"/>
      <w:color w:val="595959" w:themeColor="text1" w:themeTint="A6"/>
      <w:kern w:val="0"/>
      <w:szCs w:val="24"/>
      <w14:ligatures w14:val="none"/>
    </w:rPr>
  </w:style>
  <w:style w:type="paragraph" w:customStyle="1" w:styleId="5512F45D49F74890A76888D54BA498031">
    <w:name w:val="5512F45D49F74890A76888D54BA498031"/>
    <w:rsid w:val="001F7D34"/>
    <w:pPr>
      <w:spacing w:before="120" w:after="120" w:line="288" w:lineRule="auto"/>
    </w:pPr>
    <w:rPr>
      <w:rFonts w:eastAsiaTheme="minorHAnsi"/>
      <w:color w:val="595959" w:themeColor="text1" w:themeTint="A6"/>
      <w:kern w:val="0"/>
      <w:szCs w:val="24"/>
      <w14:ligatures w14:val="none"/>
    </w:rPr>
  </w:style>
  <w:style w:type="paragraph" w:customStyle="1" w:styleId="5CE9DFCAB48641808EEB6BF1850AA5781">
    <w:name w:val="5CE9DFCAB48641808EEB6BF1850AA5781"/>
    <w:rsid w:val="001F7D34"/>
    <w:pPr>
      <w:spacing w:before="120" w:after="120" w:line="288" w:lineRule="auto"/>
    </w:pPr>
    <w:rPr>
      <w:rFonts w:eastAsiaTheme="minorHAnsi"/>
      <w:color w:val="595959" w:themeColor="text1" w:themeTint="A6"/>
      <w:kern w:val="0"/>
      <w:szCs w:val="24"/>
      <w14:ligatures w14:val="none"/>
    </w:rPr>
  </w:style>
  <w:style w:type="paragraph" w:customStyle="1" w:styleId="FDE2FAB5CF4E45349537E59F2958918C1">
    <w:name w:val="FDE2FAB5CF4E45349537E59F2958918C1"/>
    <w:rsid w:val="001F7D34"/>
    <w:pPr>
      <w:spacing w:before="120" w:after="120" w:line="288" w:lineRule="auto"/>
    </w:pPr>
    <w:rPr>
      <w:rFonts w:eastAsiaTheme="minorHAnsi"/>
      <w:color w:val="595959" w:themeColor="text1" w:themeTint="A6"/>
      <w:kern w:val="0"/>
      <w:szCs w:val="24"/>
      <w14:ligatures w14:val="none"/>
    </w:rPr>
  </w:style>
  <w:style w:type="paragraph" w:customStyle="1" w:styleId="FE3463B1C1924A3A85863A8103207B251">
    <w:name w:val="FE3463B1C1924A3A85863A8103207B251"/>
    <w:rsid w:val="001F7D34"/>
    <w:pPr>
      <w:spacing w:before="120" w:after="120" w:line="288" w:lineRule="auto"/>
    </w:pPr>
    <w:rPr>
      <w:rFonts w:eastAsiaTheme="minorHAnsi"/>
      <w:color w:val="595959" w:themeColor="text1" w:themeTint="A6"/>
      <w:kern w:val="0"/>
      <w:szCs w:val="24"/>
      <w14:ligatures w14:val="none"/>
    </w:rPr>
  </w:style>
  <w:style w:type="paragraph" w:customStyle="1" w:styleId="3AA2844C25094E31A154E41594EB64921">
    <w:name w:val="3AA2844C25094E31A154E41594EB64921"/>
    <w:rsid w:val="001F7D34"/>
    <w:pPr>
      <w:spacing w:before="120" w:after="120" w:line="288" w:lineRule="auto"/>
    </w:pPr>
    <w:rPr>
      <w:rFonts w:eastAsiaTheme="minorHAnsi"/>
      <w:color w:val="595959" w:themeColor="text1" w:themeTint="A6"/>
      <w:kern w:val="0"/>
      <w:szCs w:val="24"/>
      <w14:ligatures w14:val="none"/>
    </w:rPr>
  </w:style>
  <w:style w:type="paragraph" w:customStyle="1" w:styleId="D27EB60669A0422788F77F72F55EB8B21">
    <w:name w:val="D27EB60669A0422788F77F72F55EB8B21"/>
    <w:rsid w:val="001F7D34"/>
    <w:pPr>
      <w:spacing w:before="120" w:after="120" w:line="288" w:lineRule="auto"/>
    </w:pPr>
    <w:rPr>
      <w:rFonts w:eastAsiaTheme="minorHAnsi"/>
      <w:color w:val="595959" w:themeColor="text1" w:themeTint="A6"/>
      <w:kern w:val="0"/>
      <w:szCs w:val="24"/>
      <w14:ligatures w14:val="none"/>
    </w:rPr>
  </w:style>
  <w:style w:type="paragraph" w:customStyle="1" w:styleId="F6CB61F3FBB44E188F72C99AE726C2961">
    <w:name w:val="F6CB61F3FBB44E188F72C99AE726C2961"/>
    <w:rsid w:val="001F7D34"/>
    <w:pPr>
      <w:spacing w:before="120" w:after="120" w:line="288" w:lineRule="auto"/>
    </w:pPr>
    <w:rPr>
      <w:rFonts w:eastAsiaTheme="minorHAnsi"/>
      <w:color w:val="595959" w:themeColor="text1" w:themeTint="A6"/>
      <w:kern w:val="0"/>
      <w:szCs w:val="24"/>
      <w14:ligatures w14:val="none"/>
    </w:rPr>
  </w:style>
  <w:style w:type="paragraph" w:customStyle="1" w:styleId="6769C2EF27C34FE6B77976B75D0F9F341">
    <w:name w:val="6769C2EF27C34FE6B77976B75D0F9F341"/>
    <w:rsid w:val="001F7D34"/>
    <w:pPr>
      <w:spacing w:before="120" w:after="120" w:line="288" w:lineRule="auto"/>
    </w:pPr>
    <w:rPr>
      <w:rFonts w:eastAsiaTheme="minorHAnsi"/>
      <w:color w:val="595959" w:themeColor="text1" w:themeTint="A6"/>
      <w:kern w:val="0"/>
      <w:szCs w:val="24"/>
      <w14:ligatures w14:val="none"/>
    </w:rPr>
  </w:style>
  <w:style w:type="paragraph" w:customStyle="1" w:styleId="69217DA5DBC74E24BB2DC8BED3C496501">
    <w:name w:val="69217DA5DBC74E24BB2DC8BED3C496501"/>
    <w:rsid w:val="001F7D34"/>
    <w:pPr>
      <w:spacing w:before="120" w:after="120" w:line="288" w:lineRule="auto"/>
    </w:pPr>
    <w:rPr>
      <w:rFonts w:eastAsiaTheme="minorHAnsi"/>
      <w:color w:val="595959" w:themeColor="text1" w:themeTint="A6"/>
      <w:kern w:val="0"/>
      <w:szCs w:val="24"/>
      <w14:ligatures w14:val="none"/>
    </w:rPr>
  </w:style>
  <w:style w:type="paragraph" w:customStyle="1" w:styleId="8CB39815DD6445309447FBDC98AB7ECF">
    <w:name w:val="8CB39815DD6445309447FBDC98AB7ECF"/>
    <w:rsid w:val="001F7D34"/>
    <w:pPr>
      <w:spacing w:before="120" w:after="120" w:line="288" w:lineRule="auto"/>
    </w:pPr>
    <w:rPr>
      <w:rFonts w:eastAsiaTheme="minorHAnsi"/>
      <w:color w:val="595959" w:themeColor="text1" w:themeTint="A6"/>
      <w:kern w:val="0"/>
      <w:szCs w:val="24"/>
      <w14:ligatures w14:val="none"/>
    </w:rPr>
  </w:style>
  <w:style w:type="paragraph" w:customStyle="1" w:styleId="12233772CECE40A59EE8C21A20A19F61">
    <w:name w:val="12233772CECE40A59EE8C21A20A19F61"/>
    <w:rsid w:val="001F7D34"/>
    <w:pPr>
      <w:spacing w:before="120" w:after="120" w:line="288" w:lineRule="auto"/>
    </w:pPr>
    <w:rPr>
      <w:rFonts w:eastAsiaTheme="minorHAnsi"/>
      <w:color w:val="595959" w:themeColor="text1" w:themeTint="A6"/>
      <w:kern w:val="0"/>
      <w:szCs w:val="24"/>
      <w14:ligatures w14:val="none"/>
    </w:rPr>
  </w:style>
  <w:style w:type="paragraph" w:customStyle="1" w:styleId="C6571955478E4EB880A88CC240519D0A">
    <w:name w:val="C6571955478E4EB880A88CC240519D0A"/>
    <w:rsid w:val="001F7D34"/>
    <w:pPr>
      <w:spacing w:before="120" w:after="120" w:line="288" w:lineRule="auto"/>
    </w:pPr>
    <w:rPr>
      <w:rFonts w:eastAsiaTheme="minorHAnsi"/>
      <w:color w:val="595959" w:themeColor="text1" w:themeTint="A6"/>
      <w:kern w:val="0"/>
      <w:szCs w:val="24"/>
      <w14:ligatures w14:val="none"/>
    </w:rPr>
  </w:style>
  <w:style w:type="paragraph" w:customStyle="1" w:styleId="8B89C12A52FD4FCCA2F66C4D9DB06A82">
    <w:name w:val="8B89C12A52FD4FCCA2F66C4D9DB06A82"/>
    <w:rsid w:val="001F7D34"/>
    <w:pPr>
      <w:spacing w:before="120" w:after="120" w:line="288" w:lineRule="auto"/>
    </w:pPr>
    <w:rPr>
      <w:rFonts w:eastAsiaTheme="minorHAnsi"/>
      <w:color w:val="595959" w:themeColor="text1" w:themeTint="A6"/>
      <w:kern w:val="0"/>
      <w:szCs w:val="24"/>
      <w14:ligatures w14:val="none"/>
    </w:rPr>
  </w:style>
  <w:style w:type="paragraph" w:customStyle="1" w:styleId="D50646BAD0744E4CB5CE900BDEB823EA">
    <w:name w:val="D50646BAD0744E4CB5CE900BDEB823EA"/>
    <w:rsid w:val="001F7D34"/>
    <w:pPr>
      <w:spacing w:before="120" w:after="120" w:line="288" w:lineRule="auto"/>
    </w:pPr>
    <w:rPr>
      <w:rFonts w:eastAsiaTheme="minorHAnsi"/>
      <w:color w:val="595959" w:themeColor="text1" w:themeTint="A6"/>
      <w:kern w:val="0"/>
      <w:szCs w:val="24"/>
      <w14:ligatures w14:val="none"/>
    </w:rPr>
  </w:style>
  <w:style w:type="paragraph" w:customStyle="1" w:styleId="6856CF97166940069B7B794A08E15B67">
    <w:name w:val="6856CF97166940069B7B794A08E15B67"/>
    <w:rsid w:val="001F7D34"/>
    <w:pPr>
      <w:spacing w:before="120" w:after="120" w:line="288" w:lineRule="auto"/>
    </w:pPr>
    <w:rPr>
      <w:rFonts w:eastAsiaTheme="minorHAnsi"/>
      <w:color w:val="595959" w:themeColor="text1" w:themeTint="A6"/>
      <w:kern w:val="0"/>
      <w:szCs w:val="24"/>
      <w14:ligatures w14:val="none"/>
    </w:rPr>
  </w:style>
  <w:style w:type="paragraph" w:customStyle="1" w:styleId="5B20B019A9F74985A6C5F8124ADC0799">
    <w:name w:val="5B20B019A9F74985A6C5F8124ADC0799"/>
    <w:rsid w:val="001F7D34"/>
    <w:pPr>
      <w:spacing w:before="120" w:after="120" w:line="288" w:lineRule="auto"/>
    </w:pPr>
    <w:rPr>
      <w:rFonts w:eastAsiaTheme="minorHAnsi"/>
      <w:color w:val="595959" w:themeColor="text1" w:themeTint="A6"/>
      <w:kern w:val="0"/>
      <w:szCs w:val="24"/>
      <w14:ligatures w14:val="none"/>
    </w:rPr>
  </w:style>
  <w:style w:type="paragraph" w:customStyle="1" w:styleId="31FE38F7DE2A47B5BD67F9DD9B1F7DF1">
    <w:name w:val="31FE38F7DE2A47B5BD67F9DD9B1F7DF1"/>
    <w:rsid w:val="001F7D34"/>
    <w:pPr>
      <w:spacing w:before="120" w:after="120" w:line="288" w:lineRule="auto"/>
    </w:pPr>
    <w:rPr>
      <w:rFonts w:eastAsiaTheme="minorHAnsi"/>
      <w:color w:val="595959" w:themeColor="text1" w:themeTint="A6"/>
      <w:kern w:val="0"/>
      <w:szCs w:val="24"/>
      <w14:ligatures w14:val="none"/>
    </w:rPr>
  </w:style>
  <w:style w:type="paragraph" w:customStyle="1" w:styleId="69EAB2C12B414411A8ED340368988571">
    <w:name w:val="69EAB2C12B414411A8ED340368988571"/>
    <w:rsid w:val="001F7D34"/>
    <w:pPr>
      <w:spacing w:before="120" w:after="120" w:line="288" w:lineRule="auto"/>
    </w:pPr>
    <w:rPr>
      <w:rFonts w:eastAsiaTheme="minorHAnsi"/>
      <w:color w:val="595959" w:themeColor="text1" w:themeTint="A6"/>
      <w:kern w:val="0"/>
      <w:szCs w:val="24"/>
      <w14:ligatures w14:val="none"/>
    </w:rPr>
  </w:style>
  <w:style w:type="paragraph" w:customStyle="1" w:styleId="BF59BE63A36245828F5C80008B950DB6">
    <w:name w:val="BF59BE63A36245828F5C80008B950DB6"/>
    <w:rsid w:val="001F7D34"/>
    <w:pPr>
      <w:spacing w:before="120" w:after="120" w:line="288" w:lineRule="auto"/>
    </w:pPr>
    <w:rPr>
      <w:rFonts w:eastAsiaTheme="minorHAnsi"/>
      <w:color w:val="595959" w:themeColor="text1" w:themeTint="A6"/>
      <w:kern w:val="0"/>
      <w:szCs w:val="24"/>
      <w14:ligatures w14:val="none"/>
    </w:rPr>
  </w:style>
  <w:style w:type="paragraph" w:customStyle="1" w:styleId="BCE88529346E49A58A09A9C90706DBE5">
    <w:name w:val="BCE88529346E49A58A09A9C90706DBE5"/>
    <w:rsid w:val="001F7D34"/>
    <w:pPr>
      <w:spacing w:before="120" w:after="120" w:line="288" w:lineRule="auto"/>
    </w:pPr>
    <w:rPr>
      <w:rFonts w:eastAsiaTheme="minorHAnsi"/>
      <w:color w:val="595959" w:themeColor="text1" w:themeTint="A6"/>
      <w:kern w:val="0"/>
      <w:szCs w:val="24"/>
      <w14:ligatures w14:val="none"/>
    </w:rPr>
  </w:style>
  <w:style w:type="paragraph" w:customStyle="1" w:styleId="8BFF5D8660824377BA55FE0C15DC7DB2">
    <w:name w:val="8BFF5D8660824377BA55FE0C15DC7DB2"/>
    <w:rsid w:val="001F7D34"/>
    <w:pPr>
      <w:spacing w:before="120" w:after="120" w:line="288" w:lineRule="auto"/>
    </w:pPr>
    <w:rPr>
      <w:rFonts w:eastAsiaTheme="minorHAnsi"/>
      <w:color w:val="595959" w:themeColor="text1" w:themeTint="A6"/>
      <w:kern w:val="0"/>
      <w:szCs w:val="24"/>
      <w14:ligatures w14:val="none"/>
    </w:rPr>
  </w:style>
  <w:style w:type="paragraph" w:customStyle="1" w:styleId="E3D594AEFE97417EB8E2F57B34C9747D">
    <w:name w:val="E3D594AEFE97417EB8E2F57B34C9747D"/>
    <w:rsid w:val="001F7D34"/>
    <w:pPr>
      <w:spacing w:before="120" w:after="120" w:line="288" w:lineRule="auto"/>
    </w:pPr>
    <w:rPr>
      <w:rFonts w:eastAsiaTheme="minorHAnsi"/>
      <w:color w:val="595959" w:themeColor="text1" w:themeTint="A6"/>
      <w:kern w:val="0"/>
      <w:szCs w:val="24"/>
      <w14:ligatures w14:val="none"/>
    </w:rPr>
  </w:style>
  <w:style w:type="paragraph" w:customStyle="1" w:styleId="6B43162E59D24A678E9D4F7457B3EE981">
    <w:name w:val="6B43162E59D24A678E9D4F7457B3EE981"/>
    <w:rsid w:val="001F7D34"/>
    <w:pPr>
      <w:spacing w:before="120" w:after="120" w:line="288" w:lineRule="auto"/>
    </w:pPr>
    <w:rPr>
      <w:rFonts w:eastAsiaTheme="minorHAnsi"/>
      <w:color w:val="595959" w:themeColor="text1" w:themeTint="A6"/>
      <w:kern w:val="0"/>
      <w:szCs w:val="24"/>
      <w14:ligatures w14:val="none"/>
    </w:rPr>
  </w:style>
  <w:style w:type="paragraph" w:customStyle="1" w:styleId="92AB6C69CD92489A8F479398F84236241">
    <w:name w:val="92AB6C69CD92489A8F479398F84236241"/>
    <w:rsid w:val="001F7D34"/>
    <w:pPr>
      <w:spacing w:before="120" w:after="120" w:line="288" w:lineRule="auto"/>
    </w:pPr>
    <w:rPr>
      <w:rFonts w:eastAsiaTheme="minorHAnsi"/>
      <w:color w:val="595959" w:themeColor="text1" w:themeTint="A6"/>
      <w:kern w:val="0"/>
      <w:szCs w:val="24"/>
      <w14:ligatures w14:val="none"/>
    </w:rPr>
  </w:style>
  <w:style w:type="paragraph" w:customStyle="1" w:styleId="CD552BCCE4C24461B32AE12D066DF17D4">
    <w:name w:val="CD552BCCE4C24461B32AE12D066DF17D4"/>
    <w:rsid w:val="001F7D34"/>
    <w:pPr>
      <w:spacing w:before="120" w:after="120" w:line="288" w:lineRule="auto"/>
    </w:pPr>
    <w:rPr>
      <w:rFonts w:eastAsiaTheme="minorHAnsi"/>
      <w:color w:val="595959" w:themeColor="text1" w:themeTint="A6"/>
      <w:kern w:val="0"/>
      <w:szCs w:val="24"/>
      <w14:ligatures w14:val="none"/>
    </w:rPr>
  </w:style>
  <w:style w:type="paragraph" w:customStyle="1" w:styleId="D802FB190BC347CC97D0E253A880751A">
    <w:name w:val="D802FB190BC347CC97D0E253A880751A"/>
    <w:rsid w:val="004168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2">
      <a:dk1>
        <a:sysClr val="windowText" lastClr="000000"/>
      </a:dk1>
      <a:lt1>
        <a:sysClr val="window" lastClr="FFFFFF"/>
      </a:lt1>
      <a:dk2>
        <a:srgbClr val="053654"/>
      </a:dk2>
      <a:lt2>
        <a:srgbClr val="64B2C1"/>
      </a:lt2>
      <a:accent1>
        <a:srgbClr val="F0CDA1"/>
      </a:accent1>
      <a:accent2>
        <a:srgbClr val="053654"/>
      </a:accent2>
      <a:accent3>
        <a:srgbClr val="C8F0FF"/>
      </a:accent3>
      <a:accent4>
        <a:srgbClr val="00AEEF"/>
      </a:accent4>
      <a:accent5>
        <a:srgbClr val="F99927"/>
      </a:accent5>
      <a:accent6>
        <a:srgbClr val="EC7216"/>
      </a:accent6>
      <a:hlink>
        <a:srgbClr val="000000"/>
      </a:hlink>
      <a:folHlink>
        <a:srgbClr val="000000"/>
      </a:folHlink>
    </a:clrScheme>
    <a:fontScheme name="Spotlights">
      <a:majorFont>
        <a:latin typeface="Josefin Sans Bold"/>
        <a:ea typeface=""/>
        <a:cs typeface=""/>
      </a:majorFont>
      <a:minorFont>
        <a:latin typeface="Source Serif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777026-B8AC-4BE0-8CB1-7B4C2772947B}">
  <ds:schemaRefs>
    <ds:schemaRef ds:uri="http://schemas.openxmlformats.org/officeDocument/2006/bibliography"/>
  </ds:schemaRefs>
</ds:datastoreItem>
</file>

<file path=customXml/itemProps2.xml><?xml version="1.0" encoding="utf-8"?>
<ds:datastoreItem xmlns:ds="http://schemas.openxmlformats.org/officeDocument/2006/customXml" ds:itemID="{84E339F2-D1ED-4FBE-8C44-D373B8224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05FCB-AF85-478F-9500-21308C89FBA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0543BF8-D561-4553-B76A-95AA02A27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Home business market analysis and SWOT</Template>
  <TotalTime>0</TotalTime>
  <Pages>16</Pages>
  <Words>2874</Words>
  <Characters>21302</Characters>
  <Application>Microsoft Office Word</Application>
  <DocSecurity>0</DocSecurity>
  <Lines>308</Lines>
  <Paragraphs>124</Paragraphs>
  <ScaleCrop>false</ScaleCrop>
  <HeadingPairs>
    <vt:vector size="2" baseType="variant">
      <vt:variant>
        <vt:lpstr>Title</vt:lpstr>
      </vt:variant>
      <vt:variant>
        <vt:i4>1</vt:i4>
      </vt:variant>
    </vt:vector>
  </HeadingPairs>
  <TitlesOfParts>
    <vt:vector size="1" baseType="lpstr">
      <vt:lpstr>Liftoff</vt:lpstr>
    </vt:vector>
  </TitlesOfParts>
  <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Liftoff</dc:title>
  <dc:subject/>
  <dc:creator/>
  <cp:keywords/>
  <dc:description/>
  <cp:lastModifiedBy/>
  <cp:revision>1</cp:revision>
  <dcterms:created xsi:type="dcterms:W3CDTF">2023-12-19T15:47:00Z</dcterms:created>
  <dcterms:modified xsi:type="dcterms:W3CDTF">2023-12-19T19:36:00Z</dcterms:modified>
  <cp:contentStatus>PROGRAM DESCRIPTION AND NOMINATION FORM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